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F024C4" w:rsidRPr="00814D07" w14:paraId="11C0A63A" w14:textId="77777777" w:rsidTr="007568F8">
        <w:trPr>
          <w:trHeight w:val="432"/>
        </w:trPr>
        <w:tc>
          <w:tcPr>
            <w:tcW w:w="9746" w:type="dxa"/>
            <w:tcMar>
              <w:left w:w="0" w:type="dxa"/>
              <w:right w:w="0" w:type="dxa"/>
            </w:tcMar>
            <w:vAlign w:val="center"/>
          </w:tcPr>
          <w:p w14:paraId="5153AA7F" w14:textId="77777777" w:rsidR="00F024C4" w:rsidRPr="00814D07" w:rsidRDefault="006758BD" w:rsidP="007568F8">
            <w:pPr>
              <w:pStyle w:val="TableHeading"/>
              <w:rPr>
                <w:rFonts w:ascii="Objektiv Mk1" w:hAnsi="Objektiv Mk1" w:cs="Objektiv Mk1"/>
                <w:b w:val="0"/>
                <w:bCs w:val="0"/>
                <w:sz w:val="32"/>
              </w:rPr>
            </w:pPr>
            <w:r w:rsidRPr="00814D07">
              <w:rPr>
                <w:rFonts w:ascii="Objektiv Mk1" w:hAnsi="Objektiv Mk1" w:cs="Objektiv Mk1"/>
                <w:sz w:val="32"/>
              </w:rPr>
              <w:t>Brief for event</w:t>
            </w:r>
          </w:p>
        </w:tc>
      </w:tr>
    </w:tbl>
    <w:p w14:paraId="26B5BB9D" w14:textId="77777777" w:rsidR="00F024C4" w:rsidRPr="00814D07" w:rsidRDefault="00F024C4" w:rsidP="00F024C4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2"/>
      </w:tblGrid>
      <w:tr w:rsidR="00F024C4" w:rsidRPr="00814D07" w14:paraId="53AD00DE" w14:textId="77777777" w:rsidTr="007568F8">
        <w:trPr>
          <w:trHeight w:val="397"/>
        </w:trPr>
        <w:tc>
          <w:tcPr>
            <w:tcW w:w="4644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24EB46E2" w14:textId="77777777" w:rsidR="00F024C4" w:rsidRPr="00814D07" w:rsidRDefault="00F024C4" w:rsidP="007568F8">
            <w:pPr>
              <w:pStyle w:val="TableHeading"/>
              <w:rPr>
                <w:rFonts w:ascii="Objektiv Mk1" w:hAnsi="Objektiv Mk1" w:cs="Objektiv Mk1"/>
                <w:sz w:val="20"/>
              </w:rPr>
            </w:pPr>
            <w:r w:rsidRPr="00814D07">
              <w:rPr>
                <w:rFonts w:ascii="Objektiv Mk1" w:hAnsi="Objektiv Mk1" w:cs="Objektiv Mk1"/>
                <w:color w:val="FFFFFF" w:themeColor="background1"/>
                <w:sz w:val="20"/>
              </w:rPr>
              <w:t>Client</w:t>
            </w:r>
          </w:p>
        </w:tc>
        <w:tc>
          <w:tcPr>
            <w:tcW w:w="5102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710B2590" w14:textId="77777777" w:rsidR="00F024C4" w:rsidRPr="00814D07" w:rsidRDefault="00F024C4" w:rsidP="007568F8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F024C4" w:rsidRPr="00814D07" w14:paraId="02747480" w14:textId="77777777" w:rsidTr="007568F8">
        <w:trPr>
          <w:trHeight w:val="57"/>
        </w:trPr>
        <w:tc>
          <w:tcPr>
            <w:tcW w:w="4644" w:type="dxa"/>
            <w:tcBorders>
              <w:top w:val="single" w:sz="4" w:space="0" w:color="330C60" w:themeColor="text1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0732B8" w14:textId="77777777" w:rsidR="00F024C4" w:rsidRPr="00814D07" w:rsidRDefault="00F024C4" w:rsidP="007568F8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Client Company name:</w:t>
            </w:r>
          </w:p>
        </w:tc>
        <w:tc>
          <w:tcPr>
            <w:tcW w:w="5102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auto"/>
            </w:tcBorders>
          </w:tcPr>
          <w:p w14:paraId="4231902A" w14:textId="77777777" w:rsidR="00F024C4" w:rsidRPr="00814D07" w:rsidRDefault="00F024C4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F024C4" w:rsidRPr="00814D07" w14:paraId="7327A277" w14:textId="77777777" w:rsidTr="007568F8">
        <w:trPr>
          <w:trHeight w:val="5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A612CA" w14:textId="77777777" w:rsidR="00F024C4" w:rsidRPr="00814D07" w:rsidRDefault="00F024C4" w:rsidP="007568F8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Project name: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BA362" w14:textId="77777777" w:rsidR="00F024C4" w:rsidRPr="00814D07" w:rsidRDefault="00F024C4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F024C4" w:rsidRPr="00814D07" w14:paraId="6631F4B3" w14:textId="77777777" w:rsidTr="007568F8">
        <w:trPr>
          <w:trHeight w:val="5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90B474" w14:textId="77777777" w:rsidR="00F024C4" w:rsidRPr="00814D07" w:rsidRDefault="00F024C4" w:rsidP="007568F8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Project Ref: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79E56" w14:textId="77777777" w:rsidR="00F024C4" w:rsidRPr="00814D07" w:rsidRDefault="00F024C4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F024C4" w:rsidRPr="00814D07" w14:paraId="6D59657F" w14:textId="77777777" w:rsidTr="007568F8">
        <w:trPr>
          <w:trHeight w:val="57"/>
        </w:trPr>
        <w:tc>
          <w:tcPr>
            <w:tcW w:w="4644" w:type="dxa"/>
            <w:tcBorders>
              <w:top w:val="single" w:sz="4" w:space="0" w:color="auto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855E5B" w14:textId="77777777" w:rsidR="00F024C4" w:rsidRPr="00814D07" w:rsidRDefault="00F024C4" w:rsidP="007568F8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Point of contact (Incl. contact details)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330C60" w:themeColor="text1"/>
            </w:tcBorders>
          </w:tcPr>
          <w:p w14:paraId="08818F0C" w14:textId="77777777" w:rsidR="00F024C4" w:rsidRPr="00814D07" w:rsidRDefault="00F024C4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</w:tbl>
    <w:p w14:paraId="1997A470" w14:textId="77777777" w:rsidR="00F024C4" w:rsidRPr="00814D07" w:rsidRDefault="00F024C4" w:rsidP="00F024C4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5116"/>
      </w:tblGrid>
      <w:tr w:rsidR="00F024C4" w:rsidRPr="00814D07" w14:paraId="1D7969BB" w14:textId="77777777" w:rsidTr="007568F8">
        <w:trPr>
          <w:trHeight w:val="397"/>
        </w:trPr>
        <w:tc>
          <w:tcPr>
            <w:tcW w:w="4630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698C145B" w14:textId="77777777" w:rsidR="00F024C4" w:rsidRPr="00814D07" w:rsidRDefault="006758BD" w:rsidP="007568F8">
            <w:pPr>
              <w:pStyle w:val="TableHeading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  <w:color w:val="FFFFFF" w:themeColor="background1"/>
                <w:sz w:val="20"/>
              </w:rPr>
              <w:t>Key details</w:t>
            </w:r>
            <w:r w:rsidR="00F024C4" w:rsidRPr="00814D07">
              <w:rPr>
                <w:rFonts w:ascii="Objektiv Mk1" w:hAnsi="Objektiv Mk1" w:cs="Objektiv Mk1"/>
                <w:color w:val="FFFFFF" w:themeColor="background1"/>
              </w:rPr>
              <w:t xml:space="preserve"> </w:t>
            </w:r>
          </w:p>
        </w:tc>
        <w:tc>
          <w:tcPr>
            <w:tcW w:w="5116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3DF5E5B0" w14:textId="77777777" w:rsidR="00F024C4" w:rsidRPr="00814D07" w:rsidRDefault="00F024C4" w:rsidP="007568F8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F024C4" w:rsidRPr="00814D07" w14:paraId="6CD066A5" w14:textId="77777777" w:rsidTr="00F024C4">
        <w:trPr>
          <w:trHeight w:val="811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D9E7C6" w14:textId="77777777" w:rsidR="00F024C4" w:rsidRPr="00814D07" w:rsidRDefault="00F024C4" w:rsidP="007568F8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 xml:space="preserve">What is your event? </w:t>
            </w:r>
            <w:r w:rsidR="00354B50" w:rsidRPr="00814D07">
              <w:rPr>
                <w:rFonts w:ascii="Objektiv Mk1" w:hAnsi="Objektiv Mk1" w:cs="Objektiv Mk1"/>
                <w:b/>
                <w:bCs/>
              </w:rPr>
              <w:t>Please give details.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239D83A7" w14:textId="77777777" w:rsidR="00F024C4" w:rsidRPr="00814D07" w:rsidRDefault="00F024C4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F024C4" w:rsidRPr="00814D07" w14:paraId="05B38364" w14:textId="77777777" w:rsidTr="00F024C4">
        <w:trPr>
          <w:trHeight w:val="755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FEC500" w14:textId="77777777" w:rsidR="00F024C4" w:rsidRPr="00814D07" w:rsidRDefault="00F024C4" w:rsidP="007568F8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 xml:space="preserve">When </w:t>
            </w:r>
            <w:r w:rsidR="006758BD" w:rsidRPr="00814D07">
              <w:rPr>
                <w:rFonts w:ascii="Objektiv Mk1" w:hAnsi="Objektiv Mk1" w:cs="Objektiv Mk1"/>
                <w:b/>
                <w:bCs/>
              </w:rPr>
              <w:t>and where do you plan to host this event?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75D84A9E" w14:textId="77777777" w:rsidR="00F024C4" w:rsidRPr="00814D07" w:rsidRDefault="00F024C4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612806" w:rsidRPr="00814D07" w14:paraId="3536488F" w14:textId="77777777" w:rsidTr="00F024C4">
        <w:trPr>
          <w:trHeight w:val="755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C44DB2" w14:textId="77777777" w:rsidR="00612806" w:rsidRPr="00814D07" w:rsidRDefault="00612806" w:rsidP="007568F8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Do you require support with event planning</w:t>
            </w:r>
            <w:r w:rsidR="00D275B4" w:rsidRPr="00814D07">
              <w:rPr>
                <w:rFonts w:ascii="Objektiv Mk1" w:hAnsi="Objektiv Mk1" w:cs="Objektiv Mk1"/>
                <w:b/>
                <w:bCs/>
              </w:rPr>
              <w:t>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FE5929C" w14:textId="77777777" w:rsidR="00612806" w:rsidRPr="00814D07" w:rsidRDefault="00612806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275B4" w:rsidRPr="00814D07" w14:paraId="13D4D530" w14:textId="77777777" w:rsidTr="00F024C4">
        <w:trPr>
          <w:trHeight w:val="755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8A6046" w14:textId="77777777" w:rsidR="00D275B4" w:rsidRPr="00814D07" w:rsidRDefault="00D275B4" w:rsidP="007568F8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Do you require support with on-the-day management?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1D9C64D4" w14:textId="77777777" w:rsidR="00D275B4" w:rsidRPr="00814D07" w:rsidRDefault="007745B1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275B4" w:rsidRPr="00814D07" w14:paraId="6B860194" w14:textId="77777777" w:rsidTr="00F024C4">
        <w:trPr>
          <w:trHeight w:val="755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034071" w14:textId="77777777" w:rsidR="00D275B4" w:rsidRPr="00814D07" w:rsidRDefault="00D275B4" w:rsidP="007568F8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Do you require support with post-event roundup?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02CC1D20" w14:textId="77777777" w:rsidR="00D275B4" w:rsidRPr="00814D07" w:rsidRDefault="007745B1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</w:tbl>
    <w:p w14:paraId="0EF78A60" w14:textId="77777777" w:rsidR="00F024C4" w:rsidRPr="00814D07" w:rsidRDefault="00F024C4" w:rsidP="00F024C4">
      <w:pPr>
        <w:rPr>
          <w:rFonts w:ascii="Objektiv Mk1" w:hAnsi="Objektiv Mk1" w:cs="Objektiv Mk1"/>
        </w:rPr>
      </w:pPr>
    </w:p>
    <w:tbl>
      <w:tblPr>
        <w:tblStyle w:val="TableGrid"/>
        <w:tblW w:w="974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6758BD" w:rsidRPr="00814D07" w14:paraId="540B2D41" w14:textId="77777777" w:rsidTr="00264629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498435CE" w14:textId="77777777" w:rsidR="006758BD" w:rsidRPr="00814D07" w:rsidRDefault="006758BD" w:rsidP="007568F8">
            <w:pPr>
              <w:pStyle w:val="TableHeading"/>
              <w:rPr>
                <w:rFonts w:ascii="Objektiv Mk1" w:hAnsi="Objektiv Mk1" w:cs="Objektiv Mk1"/>
                <w:sz w:val="20"/>
              </w:rPr>
            </w:pPr>
            <w:r w:rsidRPr="00814D07">
              <w:rPr>
                <w:rFonts w:ascii="Objektiv Mk1" w:hAnsi="Objektiv Mk1" w:cs="Objektiv Mk1"/>
                <w:color w:val="FFFFFF" w:themeColor="background1"/>
                <w:sz w:val="20"/>
              </w:rPr>
              <w:t>Event scope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7010EAC3" w14:textId="77777777" w:rsidR="006758BD" w:rsidRPr="00814D07" w:rsidRDefault="006758BD" w:rsidP="007568F8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6758BD" w:rsidRPr="00814D07" w14:paraId="7E03BF65" w14:textId="77777777" w:rsidTr="00264629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D3FE8A" w14:textId="77777777" w:rsidR="006758BD" w:rsidRPr="00814D07" w:rsidRDefault="006758BD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 xml:space="preserve">What is the purpose of the event? I.e. to increase brand awareness, </w:t>
            </w:r>
            <w:r w:rsidR="00D32385" w:rsidRPr="00814D07">
              <w:rPr>
                <w:rFonts w:ascii="Objektiv Mk1" w:hAnsi="Objektiv Mk1" w:cs="Objektiv Mk1"/>
                <w:b/>
                <w:bCs/>
              </w:rPr>
              <w:t>educate others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1ED8CB80" w14:textId="77777777" w:rsidR="006758BD" w:rsidRPr="00814D07" w:rsidRDefault="006758BD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6758BD" w:rsidRPr="00814D07" w14:paraId="4317E2E2" w14:textId="77777777" w:rsidTr="00264629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D273FC" w14:textId="77777777" w:rsidR="006758BD" w:rsidRPr="00814D07" w:rsidRDefault="006758BD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 xml:space="preserve">What </w:t>
            </w:r>
            <w:r w:rsidR="00D32385" w:rsidRPr="00814D07">
              <w:rPr>
                <w:rFonts w:ascii="Objektiv Mk1" w:hAnsi="Objektiv Mk1" w:cs="Objektiv Mk1"/>
                <w:b/>
                <w:bCs/>
              </w:rPr>
              <w:t>are they key components of your event?</w:t>
            </w:r>
            <w:r w:rsidR="00612806" w:rsidRPr="00814D07">
              <w:rPr>
                <w:rFonts w:ascii="Objektiv Mk1" w:hAnsi="Objektiv Mk1" w:cs="Objektiv Mk1"/>
                <w:b/>
                <w:bCs/>
              </w:rPr>
              <w:t xml:space="preserve"> I.e. breakout rooms, Q&amp;A panel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54B872C5" w14:textId="77777777" w:rsidR="006758BD" w:rsidRPr="00814D07" w:rsidRDefault="006758BD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32385" w:rsidRPr="00814D07" w14:paraId="7D0FEF92" w14:textId="77777777" w:rsidTr="00264629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67C07C" w14:textId="77777777" w:rsidR="00D32385" w:rsidRPr="00814D07" w:rsidRDefault="00D32385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What are the key themes of your event?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55501A5B" w14:textId="77777777" w:rsidR="00D32385" w:rsidRPr="00814D07" w:rsidRDefault="00612806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32385" w:rsidRPr="00814D07" w14:paraId="076447CB" w14:textId="77777777" w:rsidTr="00264629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669E0F" w14:textId="77777777" w:rsidR="00D32385" w:rsidRPr="00814D07" w:rsidRDefault="00D32385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Is it a paid event?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6CAA68C" w14:textId="77777777" w:rsidR="00D32385" w:rsidRPr="00814D07" w:rsidRDefault="00612806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</w:tbl>
    <w:p w14:paraId="2D22DEAF" w14:textId="77777777" w:rsidR="00D32385" w:rsidRPr="00814D07" w:rsidRDefault="00D32385" w:rsidP="00F024C4">
      <w:pPr>
        <w:rPr>
          <w:rFonts w:ascii="Objektiv Mk1" w:hAnsi="Objektiv Mk1" w:cs="Objektiv Mk1"/>
        </w:rPr>
      </w:pPr>
    </w:p>
    <w:p w14:paraId="2DC5B24C" w14:textId="77777777" w:rsidR="00A7153E" w:rsidRPr="00814D07" w:rsidRDefault="00A7153E" w:rsidP="00F024C4">
      <w:pPr>
        <w:rPr>
          <w:rFonts w:ascii="Objektiv Mk1" w:hAnsi="Objektiv Mk1" w:cs="Objektiv Mk1"/>
        </w:rPr>
      </w:pPr>
    </w:p>
    <w:tbl>
      <w:tblPr>
        <w:tblStyle w:val="TableGrid"/>
        <w:tblW w:w="974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D32385" w:rsidRPr="00814D07" w14:paraId="44F0E768" w14:textId="77777777" w:rsidTr="00D32385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1455D578" w14:textId="77777777" w:rsidR="00D32385" w:rsidRPr="00814D07" w:rsidRDefault="00D32385" w:rsidP="007568F8">
            <w:pPr>
              <w:pStyle w:val="TableHeading"/>
              <w:rPr>
                <w:rFonts w:ascii="Objektiv Mk1" w:hAnsi="Objektiv Mk1" w:cs="Objektiv Mk1"/>
                <w:sz w:val="20"/>
              </w:rPr>
            </w:pPr>
            <w:r w:rsidRPr="00814D07">
              <w:rPr>
                <w:rFonts w:ascii="Objektiv Mk1" w:hAnsi="Objektiv Mk1" w:cs="Objektiv Mk1"/>
                <w:color w:val="FFFFFF" w:themeColor="background1"/>
                <w:sz w:val="20"/>
              </w:rPr>
              <w:t>Venue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3BEB177D" w14:textId="77777777" w:rsidR="00D32385" w:rsidRPr="00814D07" w:rsidRDefault="00D32385" w:rsidP="007568F8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D32385" w:rsidRPr="00814D07" w14:paraId="6A26F4EC" w14:textId="77777777" w:rsidTr="00D32385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EA682E" w14:textId="77777777" w:rsidR="00D32385" w:rsidRPr="00814D07" w:rsidRDefault="00D32385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Do you require support sourcing a venue?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03ABA008" w14:textId="77777777" w:rsidR="00D32385" w:rsidRPr="00814D07" w:rsidRDefault="00D32385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32385" w:rsidRPr="00814D07" w14:paraId="403DEC45" w14:textId="77777777" w:rsidTr="00D32385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8EED67" w14:textId="77777777" w:rsidR="00D32385" w:rsidRPr="00814D07" w:rsidRDefault="00D32385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What kind of venue? I.e. a hotel, a town hall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D36894B" w14:textId="77777777" w:rsidR="00D32385" w:rsidRPr="00814D07" w:rsidRDefault="00D32385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32385" w:rsidRPr="00814D07" w14:paraId="21D963D4" w14:textId="77777777" w:rsidTr="00D32385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9DEDBB" w14:textId="77777777" w:rsidR="00D32385" w:rsidRPr="00814D07" w:rsidRDefault="00D32385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 xml:space="preserve">Do you have any specific </w:t>
            </w:r>
            <w:r w:rsidR="00AD5823" w:rsidRPr="00814D07">
              <w:rPr>
                <w:rFonts w:ascii="Objektiv Mk1" w:hAnsi="Objektiv Mk1" w:cs="Objektiv Mk1"/>
                <w:b/>
                <w:bCs/>
              </w:rPr>
              <w:t xml:space="preserve">venue </w:t>
            </w:r>
            <w:r w:rsidRPr="00814D07">
              <w:rPr>
                <w:rFonts w:ascii="Objektiv Mk1" w:hAnsi="Objektiv Mk1" w:cs="Objektiv Mk1"/>
                <w:b/>
                <w:bCs/>
              </w:rPr>
              <w:t>requirements? I.e. central location, ample parking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1FB5F088" w14:textId="77777777" w:rsidR="00D32385" w:rsidRPr="00814D07" w:rsidRDefault="00264629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264629" w:rsidRPr="00814D07" w14:paraId="6D9F87C1" w14:textId="77777777" w:rsidTr="00D32385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D78E5D" w14:textId="77777777" w:rsidR="00264629" w:rsidRPr="00814D07" w:rsidRDefault="00264629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Do you require catering? If so, please specify.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077D512B" w14:textId="77777777" w:rsidR="00264629" w:rsidRPr="00814D07" w:rsidRDefault="00264629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264629" w:rsidRPr="00814D07" w14:paraId="73E6621B" w14:textId="77777777" w:rsidTr="00D32385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27EC9A" w14:textId="77777777" w:rsidR="00264629" w:rsidRPr="00814D07" w:rsidRDefault="00264629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Do you have AV requirements? If so, please specify.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2ACA297" w14:textId="77777777" w:rsidR="00264629" w:rsidRPr="00814D07" w:rsidRDefault="00612806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264629" w:rsidRPr="00814D07" w14:paraId="00ECE73F" w14:textId="77777777" w:rsidTr="00D32385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4E8B2F" w14:textId="77777777" w:rsidR="00264629" w:rsidRPr="00814D07" w:rsidRDefault="00264629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What room setup do you require? I.e. theatre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283E8123" w14:textId="77777777" w:rsidR="00264629" w:rsidRPr="00814D07" w:rsidRDefault="00612806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264629" w:rsidRPr="00814D07" w14:paraId="10BF2C26" w14:textId="77777777" w:rsidTr="00D32385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7012F6" w14:textId="77777777" w:rsidR="00264629" w:rsidRPr="00814D07" w:rsidRDefault="00264629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Do you require a stage / panel area?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35942E40" w14:textId="77777777" w:rsidR="00264629" w:rsidRPr="00814D07" w:rsidRDefault="00612806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32385" w:rsidRPr="00814D07" w14:paraId="222A51AF" w14:textId="77777777" w:rsidTr="00D32385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0D7657" w14:textId="77777777" w:rsidR="00D32385" w:rsidRPr="00814D07" w:rsidRDefault="00D32385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 xml:space="preserve">What is your venue budget? 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C81947D" w14:textId="77777777" w:rsidR="00D32385" w:rsidRPr="00814D07" w:rsidRDefault="00264629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</w:tbl>
    <w:p w14:paraId="4C8C6AFC" w14:textId="77777777" w:rsidR="00F024C4" w:rsidRPr="00814D07" w:rsidRDefault="00F024C4" w:rsidP="00F024C4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974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D275B4" w:rsidRPr="00814D07" w14:paraId="395AF3AE" w14:textId="77777777" w:rsidTr="007568F8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41F1192B" w14:textId="77777777" w:rsidR="00D275B4" w:rsidRPr="00814D07" w:rsidRDefault="00D275B4" w:rsidP="007568F8">
            <w:pPr>
              <w:pStyle w:val="TableHeading"/>
              <w:rPr>
                <w:rFonts w:ascii="Objektiv Mk1" w:hAnsi="Objektiv Mk1" w:cs="Objektiv Mk1"/>
                <w:sz w:val="20"/>
              </w:rPr>
            </w:pPr>
            <w:r w:rsidRPr="00814D07">
              <w:rPr>
                <w:rFonts w:ascii="Objektiv Mk1" w:hAnsi="Objektiv Mk1" w:cs="Objektiv Mk1"/>
                <w:color w:val="FFFFFF" w:themeColor="background1"/>
                <w:sz w:val="20"/>
              </w:rPr>
              <w:t>Audience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595F555F" w14:textId="77777777" w:rsidR="00D275B4" w:rsidRPr="00814D07" w:rsidRDefault="00D275B4" w:rsidP="007568F8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D275B4" w:rsidRPr="00814D07" w14:paraId="7BC5066B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432FB4" w14:textId="77777777" w:rsidR="00D275B4" w:rsidRPr="00814D07" w:rsidRDefault="00D275B4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Who is your ideal attendee?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3989EFE5" w14:textId="77777777" w:rsidR="00D275B4" w:rsidRPr="00814D07" w:rsidRDefault="00D275B4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275B4" w:rsidRPr="00814D07" w14:paraId="59778877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943C18" w14:textId="77777777" w:rsidR="00D275B4" w:rsidRPr="00814D07" w:rsidRDefault="00D275B4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Why would somebody want to attend this event?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1D23CE8" w14:textId="77777777" w:rsidR="00D275B4" w:rsidRPr="00814D07" w:rsidRDefault="00D275B4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275B4" w:rsidRPr="00814D07" w14:paraId="03B26854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BB248E" w14:textId="77777777" w:rsidR="00D275B4" w:rsidRPr="00814D07" w:rsidRDefault="00D275B4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 xml:space="preserve">What do you want to convey to them? 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7B7647EE" w14:textId="77777777" w:rsidR="00D275B4" w:rsidRPr="00814D07" w:rsidRDefault="00D275B4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275B4" w:rsidRPr="00814D07" w14:paraId="6AEAFDB7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592386" w14:textId="77777777" w:rsidR="00D275B4" w:rsidRPr="00814D07" w:rsidRDefault="00D275B4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How do you want them to respond?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CB4B0AE" w14:textId="77777777" w:rsidR="00D275B4" w:rsidRPr="00814D07" w:rsidRDefault="00D275B4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275B4" w:rsidRPr="00814D07" w14:paraId="436E9706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145515" w14:textId="77777777" w:rsidR="00D275B4" w:rsidRPr="00814D07" w:rsidRDefault="00D275B4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How many attendees are you anticipating?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2B10ED5B" w14:textId="77777777" w:rsidR="00D275B4" w:rsidRPr="00814D07" w:rsidRDefault="00D275B4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275B4" w:rsidRPr="00814D07" w14:paraId="127C8C23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A4884A" w14:textId="77777777" w:rsidR="00D275B4" w:rsidRPr="00814D07" w:rsidRDefault="00D275B4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 xml:space="preserve">Will there be attendee participation? I.e. Q&amp;A format 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370D40D2" w14:textId="77777777" w:rsidR="00D275B4" w:rsidRPr="00814D07" w:rsidRDefault="007745B1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D275B4" w:rsidRPr="00814D07" w14:paraId="7A1FCE05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18D801" w14:textId="77777777" w:rsidR="00D275B4" w:rsidRPr="00814D07" w:rsidRDefault="00D275B4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How will attendees register for the event? I.e. online, invite only, etc.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07238E89" w14:textId="77777777" w:rsidR="00D275B4" w:rsidRPr="00814D07" w:rsidRDefault="007745B1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</w:tbl>
    <w:p w14:paraId="312F951F" w14:textId="77777777" w:rsidR="00D275B4" w:rsidRPr="00814D07" w:rsidRDefault="00D275B4" w:rsidP="00F024C4">
      <w:pPr>
        <w:rPr>
          <w:rFonts w:ascii="Objektiv Mk1" w:hAnsi="Objektiv Mk1" w:cs="Objektiv Mk1"/>
          <w:color w:val="FFFFFF" w:themeColor="background1"/>
        </w:rPr>
      </w:pPr>
    </w:p>
    <w:p w14:paraId="0978911E" w14:textId="77777777" w:rsidR="00D275B4" w:rsidRPr="00814D07" w:rsidRDefault="00D275B4" w:rsidP="00F024C4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974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612806" w:rsidRPr="00814D07" w14:paraId="5C6C03A1" w14:textId="77777777" w:rsidTr="007568F8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7163F0FB" w14:textId="77777777" w:rsidR="00612806" w:rsidRPr="00814D07" w:rsidRDefault="00612806" w:rsidP="007568F8">
            <w:pPr>
              <w:pStyle w:val="TableHeading"/>
              <w:rPr>
                <w:rFonts w:ascii="Objektiv Mk1" w:hAnsi="Objektiv Mk1" w:cs="Objektiv Mk1"/>
                <w:sz w:val="20"/>
              </w:rPr>
            </w:pPr>
            <w:r w:rsidRPr="00814D07">
              <w:rPr>
                <w:rFonts w:ascii="Objektiv Mk1" w:hAnsi="Objektiv Mk1" w:cs="Objektiv Mk1"/>
                <w:color w:val="FFFFFF" w:themeColor="background1"/>
                <w:sz w:val="20"/>
              </w:rPr>
              <w:t>Speakers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2220B928" w14:textId="77777777" w:rsidR="00612806" w:rsidRPr="00814D07" w:rsidRDefault="00612806" w:rsidP="007568F8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612806" w:rsidRPr="00814D07" w14:paraId="5B47FC18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D417FF" w14:textId="77777777" w:rsidR="00612806" w:rsidRPr="00814D07" w:rsidRDefault="00612806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 xml:space="preserve">Will your event have </w:t>
            </w:r>
            <w:r w:rsidR="00AD5823" w:rsidRPr="00814D07">
              <w:rPr>
                <w:rFonts w:ascii="Objektiv Mk1" w:hAnsi="Objektiv Mk1" w:cs="Objektiv Mk1"/>
                <w:b/>
                <w:bCs/>
              </w:rPr>
              <w:t xml:space="preserve">a </w:t>
            </w:r>
            <w:r w:rsidRPr="00814D07">
              <w:rPr>
                <w:rFonts w:ascii="Objektiv Mk1" w:hAnsi="Objektiv Mk1" w:cs="Objektiv Mk1"/>
                <w:b/>
                <w:bCs/>
              </w:rPr>
              <w:t>guest speakers?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01A969AE" w14:textId="77777777" w:rsidR="00612806" w:rsidRPr="00814D07" w:rsidRDefault="00612806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612806" w:rsidRPr="00814D07" w14:paraId="24C6BEBC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9F1449" w14:textId="77777777" w:rsidR="00612806" w:rsidRPr="00814D07" w:rsidRDefault="00612806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 xml:space="preserve">Do you require support </w:t>
            </w:r>
            <w:r w:rsidR="00AD5823" w:rsidRPr="00814D07">
              <w:rPr>
                <w:rFonts w:ascii="Objektiv Mk1" w:hAnsi="Objektiv Mk1" w:cs="Objektiv Mk1"/>
                <w:b/>
                <w:bCs/>
              </w:rPr>
              <w:t>sourcing</w:t>
            </w:r>
            <w:r w:rsidRPr="00814D07">
              <w:rPr>
                <w:rFonts w:ascii="Objektiv Mk1" w:hAnsi="Objektiv Mk1" w:cs="Objektiv Mk1"/>
                <w:b/>
                <w:bCs/>
              </w:rPr>
              <w:t xml:space="preserve"> speakers?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38DA2B95" w14:textId="77777777" w:rsidR="00612806" w:rsidRPr="00814D07" w:rsidRDefault="00612806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612806" w:rsidRPr="00814D07" w14:paraId="7BF575FD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8FF056" w14:textId="77777777" w:rsidR="00612806" w:rsidRPr="00814D07" w:rsidRDefault="00612806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lastRenderedPageBreak/>
              <w:t>How many speakers do you require?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803FC5D" w14:textId="77777777" w:rsidR="00612806" w:rsidRPr="00814D07" w:rsidRDefault="00612806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612806" w:rsidRPr="00814D07" w14:paraId="10843F53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BC74EE" w14:textId="77777777" w:rsidR="00612806" w:rsidRPr="00814D07" w:rsidRDefault="00612806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What topics would you like to see covered?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2DE9843" w14:textId="77777777" w:rsidR="00612806" w:rsidRPr="00814D07" w:rsidRDefault="00612806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612806" w:rsidRPr="00814D07" w14:paraId="4B7EA798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7E05BB" w14:textId="77777777" w:rsidR="00612806" w:rsidRPr="00814D07" w:rsidRDefault="00612806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What is your speaker budget?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9AEA1B6" w14:textId="77777777" w:rsidR="00612806" w:rsidRPr="00814D07" w:rsidRDefault="00612806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</w:tbl>
    <w:p w14:paraId="54F0624F" w14:textId="77777777" w:rsidR="00A7153E" w:rsidRPr="00814D07" w:rsidRDefault="00A7153E" w:rsidP="00F024C4">
      <w:pPr>
        <w:rPr>
          <w:rFonts w:ascii="Objektiv Mk1" w:hAnsi="Objektiv Mk1" w:cs="Objektiv Mk1"/>
        </w:rPr>
      </w:pPr>
    </w:p>
    <w:tbl>
      <w:tblPr>
        <w:tblStyle w:val="TableGrid"/>
        <w:tblW w:w="974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5A42B3" w:rsidRPr="00814D07" w14:paraId="72307C1D" w14:textId="77777777" w:rsidTr="007568F8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24F866B7" w14:textId="77777777" w:rsidR="005A42B3" w:rsidRPr="00814D07" w:rsidRDefault="005A42B3" w:rsidP="007568F8">
            <w:pPr>
              <w:pStyle w:val="TableHeading"/>
              <w:rPr>
                <w:rFonts w:ascii="Objektiv Mk1" w:hAnsi="Objektiv Mk1" w:cs="Objektiv Mk1"/>
                <w:sz w:val="20"/>
              </w:rPr>
            </w:pPr>
            <w:r w:rsidRPr="00814D07">
              <w:rPr>
                <w:rFonts w:ascii="Objektiv Mk1" w:hAnsi="Objektiv Mk1" w:cs="Objektiv Mk1"/>
                <w:color w:val="FFFFFF" w:themeColor="background1"/>
                <w:sz w:val="20"/>
              </w:rPr>
              <w:t>Creative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6889312D" w14:textId="77777777" w:rsidR="005A42B3" w:rsidRPr="00814D07" w:rsidRDefault="005A42B3" w:rsidP="007568F8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5A42B3" w:rsidRPr="00814D07" w14:paraId="77F49395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164C89" w14:textId="77777777" w:rsidR="005A42B3" w:rsidRPr="00814D07" w:rsidRDefault="005A42B3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Does your event have a specific brand? I.e. outwith typical organisation brand</w:t>
            </w:r>
            <w:r w:rsidR="00AD5823" w:rsidRPr="00814D07">
              <w:rPr>
                <w:rFonts w:ascii="Objektiv Mk1" w:hAnsi="Objektiv Mk1" w:cs="Objektiv Mk1"/>
                <w:b/>
                <w:bCs/>
              </w:rPr>
              <w:t>ing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7783021A" w14:textId="77777777" w:rsidR="005A42B3" w:rsidRPr="00814D07" w:rsidRDefault="005A42B3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5A42B3" w:rsidRPr="00814D07" w14:paraId="15847925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CEA9CB" w14:textId="77777777" w:rsidR="005A42B3" w:rsidRPr="00814D07" w:rsidRDefault="005A42B3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Do you need support with event creative collatoral? I.e. branded pop-up bann</w:t>
            </w:r>
            <w:r w:rsidR="00A7153E" w:rsidRPr="00814D07">
              <w:rPr>
                <w:rFonts w:ascii="Objektiv Mk1" w:hAnsi="Objektiv Mk1" w:cs="Objektiv Mk1"/>
                <w:b/>
                <w:bCs/>
              </w:rPr>
              <w:t>e</w:t>
            </w:r>
            <w:r w:rsidRPr="00814D07">
              <w:rPr>
                <w:rFonts w:ascii="Objektiv Mk1" w:hAnsi="Objektiv Mk1" w:cs="Objektiv Mk1"/>
                <w:b/>
                <w:bCs/>
              </w:rPr>
              <w:t xml:space="preserve">rs, </w:t>
            </w:r>
            <w:r w:rsidR="00A7153E" w:rsidRPr="00814D07">
              <w:rPr>
                <w:rFonts w:ascii="Objektiv Mk1" w:hAnsi="Objektiv Mk1" w:cs="Objektiv Mk1"/>
                <w:b/>
                <w:bCs/>
              </w:rPr>
              <w:t xml:space="preserve">brochures </w:t>
            </w:r>
            <w:r w:rsidRPr="00814D07">
              <w:rPr>
                <w:rFonts w:ascii="Objektiv Mk1" w:hAnsi="Objektiv Mk1" w:cs="Objektiv Mk1"/>
                <w:b/>
                <w:bCs/>
              </w:rPr>
              <w:t xml:space="preserve">etc 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1F54DBE4" w14:textId="77777777" w:rsidR="005A42B3" w:rsidRPr="00814D07" w:rsidRDefault="005A42B3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5A42B3" w:rsidRPr="00814D07" w14:paraId="7F8BCE28" w14:textId="77777777" w:rsidTr="007568F8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284694" w14:textId="77777777" w:rsidR="005A42B3" w:rsidRPr="00814D07" w:rsidRDefault="005A42B3" w:rsidP="007568F8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 xml:space="preserve">Do you need any other creative support? I.e. PPTs, etc 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22284FD8" w14:textId="77777777" w:rsidR="005A42B3" w:rsidRPr="00814D07" w:rsidRDefault="005A42B3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</w:tbl>
    <w:p w14:paraId="3170D9AE" w14:textId="77777777" w:rsidR="00354B50" w:rsidRPr="00814D07" w:rsidRDefault="00354B50" w:rsidP="00F024C4">
      <w:pPr>
        <w:rPr>
          <w:rFonts w:ascii="Objektiv Mk1" w:hAnsi="Objektiv Mk1" w:cs="Objektiv Mk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2"/>
        <w:gridCol w:w="6124"/>
      </w:tblGrid>
      <w:tr w:rsidR="00354B50" w:rsidRPr="00814D07" w14:paraId="627B5A8B" w14:textId="77777777" w:rsidTr="007568F8">
        <w:trPr>
          <w:trHeight w:val="397"/>
        </w:trPr>
        <w:tc>
          <w:tcPr>
            <w:tcW w:w="3622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515BB982" w14:textId="77777777" w:rsidR="00354B50" w:rsidRPr="00814D07" w:rsidRDefault="00354B50" w:rsidP="007568F8">
            <w:pPr>
              <w:pStyle w:val="TableHeading"/>
              <w:rPr>
                <w:rFonts w:ascii="Objektiv Mk1" w:hAnsi="Objektiv Mk1" w:cs="Objektiv Mk1"/>
                <w:sz w:val="20"/>
              </w:rPr>
            </w:pPr>
            <w:r w:rsidRPr="00814D07">
              <w:rPr>
                <w:rFonts w:ascii="Objektiv Mk1" w:hAnsi="Objektiv Mk1" w:cs="Objektiv Mk1"/>
                <w:color w:val="FFFFFF" w:themeColor="background1"/>
                <w:sz w:val="20"/>
              </w:rPr>
              <w:t>Measurement</w:t>
            </w:r>
          </w:p>
        </w:tc>
        <w:tc>
          <w:tcPr>
            <w:tcW w:w="6124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46E88D23" w14:textId="77777777" w:rsidR="00354B50" w:rsidRPr="00814D07" w:rsidRDefault="00354B50" w:rsidP="007568F8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354B50" w:rsidRPr="00814D07" w14:paraId="061C5BB6" w14:textId="77777777" w:rsidTr="007568F8">
        <w:trPr>
          <w:trHeight w:val="57"/>
        </w:trPr>
        <w:tc>
          <w:tcPr>
            <w:tcW w:w="3622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14D76BD" w14:textId="77777777" w:rsidR="00354B50" w:rsidRPr="00814D07" w:rsidRDefault="00354B50" w:rsidP="007568F8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What are the KPIs/measures of success?</w:t>
            </w:r>
          </w:p>
        </w:tc>
        <w:tc>
          <w:tcPr>
            <w:tcW w:w="6124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03D10E40" w14:textId="77777777" w:rsidR="00354B50" w:rsidRPr="00814D07" w:rsidRDefault="00354B50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</w:tbl>
    <w:p w14:paraId="08F6F9E9" w14:textId="77777777" w:rsidR="00354B50" w:rsidRPr="00814D07" w:rsidRDefault="00354B50" w:rsidP="00F024C4">
      <w:pPr>
        <w:rPr>
          <w:rFonts w:ascii="Objektiv Mk1" w:hAnsi="Objektiv Mk1" w:cs="Objektiv Mk1"/>
          <w:sz w:val="22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2"/>
        <w:gridCol w:w="6124"/>
      </w:tblGrid>
      <w:tr w:rsidR="00354B50" w:rsidRPr="00814D07" w14:paraId="3091BED4" w14:textId="77777777" w:rsidTr="007568F8">
        <w:trPr>
          <w:trHeight w:val="397"/>
        </w:trPr>
        <w:tc>
          <w:tcPr>
            <w:tcW w:w="3622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05DE1A3E" w14:textId="77777777" w:rsidR="00354B50" w:rsidRPr="00814D07" w:rsidRDefault="00354B50" w:rsidP="007568F8">
            <w:pPr>
              <w:pStyle w:val="TableHeading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  <w:color w:val="FFFFFF" w:themeColor="background1"/>
                <w:sz w:val="21"/>
                <w:szCs w:val="13"/>
              </w:rPr>
              <w:t>Budget</w:t>
            </w:r>
          </w:p>
        </w:tc>
        <w:tc>
          <w:tcPr>
            <w:tcW w:w="6124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34A171A6" w14:textId="77777777" w:rsidR="00354B50" w:rsidRPr="00814D07" w:rsidRDefault="00354B50" w:rsidP="007568F8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354B50" w:rsidRPr="00814D07" w14:paraId="1E0340D1" w14:textId="77777777" w:rsidTr="007568F8">
        <w:trPr>
          <w:trHeight w:val="57"/>
        </w:trPr>
        <w:tc>
          <w:tcPr>
            <w:tcW w:w="3622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529677" w14:textId="77777777" w:rsidR="00354B50" w:rsidRPr="00814D07" w:rsidRDefault="00354B50" w:rsidP="007568F8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What is the available/expected budget range for the project?</w:t>
            </w:r>
          </w:p>
        </w:tc>
        <w:tc>
          <w:tcPr>
            <w:tcW w:w="6124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15635010" w14:textId="77777777" w:rsidR="00354B50" w:rsidRPr="00814D07" w:rsidRDefault="00354B50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</w:tbl>
    <w:p w14:paraId="7DDA64F1" w14:textId="77777777" w:rsidR="00354B50" w:rsidRPr="00814D07" w:rsidRDefault="00354B50" w:rsidP="00354B50">
      <w:pPr>
        <w:pStyle w:val="space"/>
        <w:rPr>
          <w:rFonts w:ascii="Objektiv Mk1" w:hAnsi="Objektiv Mk1" w:cs="Objektiv Mk1"/>
        </w:rPr>
      </w:pPr>
    </w:p>
    <w:tbl>
      <w:tblPr>
        <w:tblStyle w:val="TableGrid"/>
        <w:tblW w:w="974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8"/>
        <w:gridCol w:w="6138"/>
      </w:tblGrid>
      <w:tr w:rsidR="00354B50" w:rsidRPr="00814D07" w14:paraId="4610D3D9" w14:textId="77777777" w:rsidTr="00354B50">
        <w:trPr>
          <w:trHeight w:val="397"/>
        </w:trPr>
        <w:tc>
          <w:tcPr>
            <w:tcW w:w="3608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3E5F7BA5" w14:textId="77777777" w:rsidR="00354B50" w:rsidRPr="00814D07" w:rsidRDefault="00354B50" w:rsidP="007568F8">
            <w:pPr>
              <w:pStyle w:val="TableHeading"/>
              <w:rPr>
                <w:rFonts w:ascii="Objektiv Mk1" w:hAnsi="Objektiv Mk1" w:cs="Objektiv Mk1"/>
                <w:sz w:val="20"/>
              </w:rPr>
            </w:pPr>
            <w:r w:rsidRPr="00814D07">
              <w:rPr>
                <w:rFonts w:ascii="Objektiv Mk1" w:hAnsi="Objektiv Mk1" w:cs="Objektiv Mk1"/>
                <w:color w:val="FFFFFF" w:themeColor="background1"/>
                <w:sz w:val="20"/>
              </w:rPr>
              <w:t>Approvals</w:t>
            </w:r>
          </w:p>
        </w:tc>
        <w:tc>
          <w:tcPr>
            <w:tcW w:w="6138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701739C9" w14:textId="77777777" w:rsidR="00354B50" w:rsidRPr="00814D07" w:rsidRDefault="00354B50" w:rsidP="007568F8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354B50" w:rsidRPr="00814D07" w14:paraId="60CB57B3" w14:textId="77777777" w:rsidTr="00354B50">
        <w:trPr>
          <w:trHeight w:val="57"/>
        </w:trPr>
        <w:tc>
          <w:tcPr>
            <w:tcW w:w="3608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9C0107" w14:textId="77777777" w:rsidR="00354B50" w:rsidRPr="00814D07" w:rsidRDefault="00354B50" w:rsidP="007568F8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Has this brief been approved internally by relevant decision-makers?</w:t>
            </w:r>
          </w:p>
        </w:tc>
        <w:tc>
          <w:tcPr>
            <w:tcW w:w="6138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11E0312D" w14:textId="77777777" w:rsidR="00354B50" w:rsidRPr="00814D07" w:rsidRDefault="00354B50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  <w:tr w:rsidR="00354B50" w:rsidRPr="00814D07" w14:paraId="761B511D" w14:textId="77777777" w:rsidTr="00354B50">
        <w:trPr>
          <w:trHeight w:val="57"/>
        </w:trPr>
        <w:tc>
          <w:tcPr>
            <w:tcW w:w="3608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F04B63" w14:textId="77777777" w:rsidR="00354B50" w:rsidRPr="00814D07" w:rsidRDefault="00354B50" w:rsidP="007568F8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Who needs to be involved in the project approvals process?</w:t>
            </w:r>
          </w:p>
        </w:tc>
        <w:tc>
          <w:tcPr>
            <w:tcW w:w="6138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6488FB3D" w14:textId="77777777" w:rsidR="00354B50" w:rsidRPr="00814D07" w:rsidRDefault="00354B50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</w:tbl>
    <w:p w14:paraId="1103AC57" w14:textId="77777777" w:rsidR="00354B50" w:rsidRPr="00814D07" w:rsidRDefault="00354B50" w:rsidP="00354B50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4"/>
        <w:gridCol w:w="6152"/>
      </w:tblGrid>
      <w:tr w:rsidR="00354B50" w:rsidRPr="00814D07" w14:paraId="16748B8E" w14:textId="77777777" w:rsidTr="007568F8">
        <w:trPr>
          <w:trHeight w:val="397"/>
        </w:trPr>
        <w:tc>
          <w:tcPr>
            <w:tcW w:w="3594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54F7412C" w14:textId="77777777" w:rsidR="00354B50" w:rsidRPr="00814D07" w:rsidRDefault="00354B50" w:rsidP="007568F8">
            <w:pPr>
              <w:pStyle w:val="TableHeading"/>
              <w:rPr>
                <w:rFonts w:ascii="Objektiv Mk1" w:hAnsi="Objektiv Mk1" w:cs="Objektiv Mk1"/>
                <w:sz w:val="20"/>
              </w:rPr>
            </w:pPr>
            <w:r w:rsidRPr="00814D07">
              <w:rPr>
                <w:rFonts w:ascii="Objektiv Mk1" w:hAnsi="Objektiv Mk1" w:cs="Objektiv Mk1"/>
                <w:color w:val="FFFFFF" w:themeColor="background1"/>
                <w:sz w:val="20"/>
              </w:rPr>
              <w:t>Comments</w:t>
            </w:r>
          </w:p>
        </w:tc>
        <w:tc>
          <w:tcPr>
            <w:tcW w:w="6152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2C8C1E56" w14:textId="77777777" w:rsidR="00354B50" w:rsidRPr="00814D07" w:rsidRDefault="00354B50" w:rsidP="007568F8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354B50" w:rsidRPr="00814D07" w14:paraId="40917358" w14:textId="77777777" w:rsidTr="007568F8">
        <w:trPr>
          <w:trHeight w:val="57"/>
        </w:trPr>
        <w:tc>
          <w:tcPr>
            <w:tcW w:w="3594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1A96EA" w14:textId="77777777" w:rsidR="00354B50" w:rsidRPr="00814D07" w:rsidRDefault="00354B50" w:rsidP="007568F8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814D07">
              <w:rPr>
                <w:rFonts w:ascii="Objektiv Mk1" w:hAnsi="Objektiv Mk1" w:cs="Objektiv Mk1"/>
                <w:b/>
                <w:bCs/>
              </w:rPr>
              <w:t>Any additional notes?</w:t>
            </w:r>
          </w:p>
        </w:tc>
        <w:tc>
          <w:tcPr>
            <w:tcW w:w="6152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671C37B1" w14:textId="77777777" w:rsidR="00354B50" w:rsidRPr="00814D07" w:rsidRDefault="00354B50" w:rsidP="007568F8">
            <w:pPr>
              <w:pStyle w:val="BodyText"/>
              <w:rPr>
                <w:rFonts w:ascii="Objektiv Mk1" w:hAnsi="Objektiv Mk1" w:cs="Objektiv Mk1"/>
              </w:rPr>
            </w:pPr>
            <w:r w:rsidRPr="00814D07">
              <w:rPr>
                <w:rFonts w:ascii="Objektiv Mk1" w:hAnsi="Objektiv Mk1" w:cs="Objektiv Mk1"/>
              </w:rPr>
              <w:t>Insert here</w:t>
            </w:r>
          </w:p>
        </w:tc>
      </w:tr>
    </w:tbl>
    <w:p w14:paraId="2702BBFB" w14:textId="77777777" w:rsidR="007C3EBE" w:rsidRPr="00814D07" w:rsidRDefault="007C3EBE" w:rsidP="006758BD">
      <w:pPr>
        <w:rPr>
          <w:rFonts w:ascii="Objektiv Mk1" w:hAnsi="Objektiv Mk1" w:cs="Objektiv Mk1"/>
          <w:lang w:val="en-US"/>
        </w:rPr>
      </w:pPr>
    </w:p>
    <w:sectPr w:rsidR="007C3EBE" w:rsidRPr="00814D07" w:rsidSect="00711161">
      <w:headerReference w:type="default" r:id="rId8"/>
      <w:footerReference w:type="default" r:id="rId9"/>
      <w:pgSz w:w="11906" w:h="16838" w:code="9"/>
      <w:pgMar w:top="2552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3948F" w14:textId="77777777" w:rsidR="0018436E" w:rsidRDefault="0018436E" w:rsidP="008C7309">
      <w:r>
        <w:separator/>
      </w:r>
    </w:p>
  </w:endnote>
  <w:endnote w:type="continuationSeparator" w:id="0">
    <w:p w14:paraId="2B3F5D80" w14:textId="77777777" w:rsidR="0018436E" w:rsidRDefault="0018436E" w:rsidP="008C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bjektiv Mk1">
    <w:altName w:val="Sylfaen"/>
    <w:panose1 w:val="020B0502020204020203"/>
    <w:charset w:val="00"/>
    <w:family w:val="swiss"/>
    <w:pitch w:val="variable"/>
    <w:sig w:usb0="A500AEEF" w:usb1="C000A05B" w:usb2="00000008" w:usb3="00000000" w:csb0="000101FF" w:csb1="00000000"/>
  </w:font>
  <w:font w:name="Objective">
    <w:panose1 w:val="020B0604020202020204"/>
    <w:charset w:val="4D"/>
    <w:family w:val="auto"/>
    <w:notTrueType/>
    <w:pitch w:val="variable"/>
    <w:sig w:usb0="A000002F" w:usb1="1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7F52" w14:textId="77777777" w:rsidR="00711161" w:rsidRPr="00BF120B" w:rsidRDefault="00BF120B" w:rsidP="00BF120B">
    <w:pPr>
      <w:pStyle w:val="Footer"/>
      <w:tabs>
        <w:tab w:val="clear" w:pos="4513"/>
        <w:tab w:val="clear" w:pos="9026"/>
        <w:tab w:val="right" w:pos="9638"/>
      </w:tabs>
      <w:spacing w:line="276" w:lineRule="auto"/>
      <w:ind w:left="-84"/>
      <w:rPr>
        <w:rFonts w:ascii="Objective" w:hAnsi="Objective"/>
        <w:color w:val="330C60" w:themeColor="accent1"/>
        <w:sz w:val="20"/>
        <w:szCs w:val="20"/>
      </w:rPr>
    </w:pPr>
    <w:r>
      <w:rPr>
        <w:rFonts w:ascii="Objective" w:hAnsi="Objective"/>
        <w:color w:val="330C60" w:themeColor="accent1"/>
        <w:sz w:val="20"/>
        <w:szCs w:val="20"/>
      </w:rPr>
      <w:tab/>
    </w:r>
    <w:r w:rsidRPr="00A36844">
      <w:rPr>
        <w:rFonts w:ascii="Objective" w:hAnsi="Objective"/>
        <w:color w:val="330C60" w:themeColor="accent1"/>
        <w:sz w:val="20"/>
        <w:szCs w:val="20"/>
      </w:rPr>
      <w:fldChar w:fldCharType="begin"/>
    </w:r>
    <w:r w:rsidRPr="00A36844">
      <w:rPr>
        <w:rFonts w:ascii="Objective" w:hAnsi="Objective"/>
        <w:color w:val="330C60" w:themeColor="accent1"/>
        <w:sz w:val="20"/>
        <w:szCs w:val="20"/>
      </w:rPr>
      <w:instrText xml:space="preserve"> PAGE   \* MERGEFORMAT </w:instrText>
    </w:r>
    <w:r w:rsidRPr="00A36844">
      <w:rPr>
        <w:rFonts w:ascii="Objective" w:hAnsi="Objective"/>
        <w:color w:val="330C60" w:themeColor="accent1"/>
        <w:sz w:val="20"/>
        <w:szCs w:val="20"/>
      </w:rPr>
      <w:fldChar w:fldCharType="separate"/>
    </w:r>
    <w:r>
      <w:rPr>
        <w:rFonts w:ascii="Objective" w:hAnsi="Objective"/>
        <w:color w:val="330C60" w:themeColor="accent1"/>
        <w:sz w:val="20"/>
        <w:szCs w:val="20"/>
      </w:rPr>
      <w:t>1</w:t>
    </w:r>
    <w:r w:rsidRPr="00A36844">
      <w:rPr>
        <w:rFonts w:ascii="Objective" w:hAnsi="Objective"/>
        <w:noProof/>
        <w:color w:val="330C60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E3415" w14:textId="77777777" w:rsidR="0018436E" w:rsidRDefault="0018436E" w:rsidP="008C7309">
      <w:r>
        <w:separator/>
      </w:r>
    </w:p>
  </w:footnote>
  <w:footnote w:type="continuationSeparator" w:id="0">
    <w:p w14:paraId="05311270" w14:textId="77777777" w:rsidR="0018436E" w:rsidRDefault="0018436E" w:rsidP="008C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7A4E6" w14:textId="5AD5350F" w:rsidR="008C7309" w:rsidRDefault="00AA1762" w:rsidP="009520F2">
    <w:pPr>
      <w:ind w:left="-142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616860" wp14:editId="422DF89C">
          <wp:simplePos x="0" y="0"/>
          <wp:positionH relativeFrom="page">
            <wp:posOffset>-97479</wp:posOffset>
          </wp:positionH>
          <wp:positionV relativeFrom="page">
            <wp:posOffset>256</wp:posOffset>
          </wp:positionV>
          <wp:extent cx="7556400" cy="10681200"/>
          <wp:effectExtent l="0" t="0" r="635" b="0"/>
          <wp:wrapNone/>
          <wp:docPr id="784459843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459843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4F53"/>
    <w:multiLevelType w:val="hybridMultilevel"/>
    <w:tmpl w:val="EEF49F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22361F"/>
    <w:multiLevelType w:val="multilevel"/>
    <w:tmpl w:val="02DE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D133F9"/>
    <w:multiLevelType w:val="multilevel"/>
    <w:tmpl w:val="AF34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C41045"/>
    <w:multiLevelType w:val="multilevel"/>
    <w:tmpl w:val="B6BAB5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38020D"/>
    <w:multiLevelType w:val="hybridMultilevel"/>
    <w:tmpl w:val="C0C2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57B49"/>
    <w:multiLevelType w:val="hybridMultilevel"/>
    <w:tmpl w:val="D0D63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47E78"/>
    <w:multiLevelType w:val="hybridMultilevel"/>
    <w:tmpl w:val="43405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529EF"/>
    <w:multiLevelType w:val="multilevel"/>
    <w:tmpl w:val="D124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77101C"/>
    <w:multiLevelType w:val="multilevel"/>
    <w:tmpl w:val="699E6F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9362E4"/>
    <w:multiLevelType w:val="hybridMultilevel"/>
    <w:tmpl w:val="02D06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2713B"/>
    <w:multiLevelType w:val="multilevel"/>
    <w:tmpl w:val="AF34E0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45396A"/>
    <w:multiLevelType w:val="multilevel"/>
    <w:tmpl w:val="AF34E0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9C576C"/>
    <w:multiLevelType w:val="multilevel"/>
    <w:tmpl w:val="1CD8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0F5884"/>
    <w:multiLevelType w:val="hybridMultilevel"/>
    <w:tmpl w:val="344C94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232724"/>
    <w:multiLevelType w:val="multilevel"/>
    <w:tmpl w:val="AF34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635DF2"/>
    <w:multiLevelType w:val="multilevel"/>
    <w:tmpl w:val="AF34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D30B27"/>
    <w:multiLevelType w:val="hybridMultilevel"/>
    <w:tmpl w:val="ED5C7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05BED"/>
    <w:multiLevelType w:val="hybridMultilevel"/>
    <w:tmpl w:val="C698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02902"/>
    <w:multiLevelType w:val="hybridMultilevel"/>
    <w:tmpl w:val="FE4C3282"/>
    <w:lvl w:ilvl="0" w:tplc="0809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19" w15:restartNumberingAfterBreak="0">
    <w:nsid w:val="5BD94BAB"/>
    <w:multiLevelType w:val="multilevel"/>
    <w:tmpl w:val="AF34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3B45B3"/>
    <w:multiLevelType w:val="hybridMultilevel"/>
    <w:tmpl w:val="29CE3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F1A6E"/>
    <w:multiLevelType w:val="hybridMultilevel"/>
    <w:tmpl w:val="3AD09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A6F19"/>
    <w:multiLevelType w:val="hybridMultilevel"/>
    <w:tmpl w:val="D85AA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24A03"/>
    <w:multiLevelType w:val="hybridMultilevel"/>
    <w:tmpl w:val="3098B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343767">
    <w:abstractNumId w:val="7"/>
  </w:num>
  <w:num w:numId="2" w16cid:durableId="145824911">
    <w:abstractNumId w:val="6"/>
  </w:num>
  <w:num w:numId="3" w16cid:durableId="874318745">
    <w:abstractNumId w:val="21"/>
  </w:num>
  <w:num w:numId="4" w16cid:durableId="65611956">
    <w:abstractNumId w:val="9"/>
  </w:num>
  <w:num w:numId="5" w16cid:durableId="304361728">
    <w:abstractNumId w:val="22"/>
  </w:num>
  <w:num w:numId="6" w16cid:durableId="339895828">
    <w:abstractNumId w:val="12"/>
  </w:num>
  <w:num w:numId="7" w16cid:durableId="1916814757">
    <w:abstractNumId w:val="0"/>
  </w:num>
  <w:num w:numId="8" w16cid:durableId="1599171391">
    <w:abstractNumId w:val="4"/>
  </w:num>
  <w:num w:numId="9" w16cid:durableId="1243295192">
    <w:abstractNumId w:val="1"/>
  </w:num>
  <w:num w:numId="10" w16cid:durableId="773406317">
    <w:abstractNumId w:val="8"/>
  </w:num>
  <w:num w:numId="11" w16cid:durableId="97064920">
    <w:abstractNumId w:val="3"/>
  </w:num>
  <w:num w:numId="12" w16cid:durableId="1208296559">
    <w:abstractNumId w:val="11"/>
  </w:num>
  <w:num w:numId="13" w16cid:durableId="317538632">
    <w:abstractNumId w:val="10"/>
  </w:num>
  <w:num w:numId="14" w16cid:durableId="498349203">
    <w:abstractNumId w:val="16"/>
  </w:num>
  <w:num w:numId="15" w16cid:durableId="1057319698">
    <w:abstractNumId w:val="2"/>
  </w:num>
  <w:num w:numId="16" w16cid:durableId="1379817705">
    <w:abstractNumId w:val="23"/>
  </w:num>
  <w:num w:numId="17" w16cid:durableId="1513255329">
    <w:abstractNumId w:val="15"/>
  </w:num>
  <w:num w:numId="18" w16cid:durableId="165556324">
    <w:abstractNumId w:val="14"/>
  </w:num>
  <w:num w:numId="19" w16cid:durableId="83914639">
    <w:abstractNumId w:val="19"/>
  </w:num>
  <w:num w:numId="20" w16cid:durableId="1713379227">
    <w:abstractNumId w:val="13"/>
  </w:num>
  <w:num w:numId="21" w16cid:durableId="1329090099">
    <w:abstractNumId w:val="18"/>
  </w:num>
  <w:num w:numId="22" w16cid:durableId="2050958282">
    <w:abstractNumId w:val="20"/>
  </w:num>
  <w:num w:numId="23" w16cid:durableId="1006202637">
    <w:abstractNumId w:val="5"/>
  </w:num>
  <w:num w:numId="24" w16cid:durableId="16902582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62"/>
    <w:rsid w:val="00083E63"/>
    <w:rsid w:val="000C0AC5"/>
    <w:rsid w:val="000C1B3E"/>
    <w:rsid w:val="001618B0"/>
    <w:rsid w:val="0018436E"/>
    <w:rsid w:val="001F393E"/>
    <w:rsid w:val="00225B6F"/>
    <w:rsid w:val="00254B86"/>
    <w:rsid w:val="00264629"/>
    <w:rsid w:val="002A5819"/>
    <w:rsid w:val="00323C2D"/>
    <w:rsid w:val="00354B50"/>
    <w:rsid w:val="003C0907"/>
    <w:rsid w:val="003F38EA"/>
    <w:rsid w:val="004B0751"/>
    <w:rsid w:val="004B72C2"/>
    <w:rsid w:val="004D79C2"/>
    <w:rsid w:val="005A42B3"/>
    <w:rsid w:val="005C519D"/>
    <w:rsid w:val="005E424D"/>
    <w:rsid w:val="005F2010"/>
    <w:rsid w:val="00612806"/>
    <w:rsid w:val="00614850"/>
    <w:rsid w:val="00614A27"/>
    <w:rsid w:val="006758BD"/>
    <w:rsid w:val="006D763E"/>
    <w:rsid w:val="00711161"/>
    <w:rsid w:val="0071469A"/>
    <w:rsid w:val="00762DA9"/>
    <w:rsid w:val="007745B1"/>
    <w:rsid w:val="007C3EBE"/>
    <w:rsid w:val="00814D07"/>
    <w:rsid w:val="00841B40"/>
    <w:rsid w:val="0085183B"/>
    <w:rsid w:val="008A2514"/>
    <w:rsid w:val="008C7309"/>
    <w:rsid w:val="009520F2"/>
    <w:rsid w:val="009F63BF"/>
    <w:rsid w:val="00A50003"/>
    <w:rsid w:val="00A67B13"/>
    <w:rsid w:val="00A7153E"/>
    <w:rsid w:val="00AA1762"/>
    <w:rsid w:val="00AA32F8"/>
    <w:rsid w:val="00AD0F0F"/>
    <w:rsid w:val="00AD3030"/>
    <w:rsid w:val="00AD5823"/>
    <w:rsid w:val="00AE0230"/>
    <w:rsid w:val="00B977F6"/>
    <w:rsid w:val="00BA23DB"/>
    <w:rsid w:val="00BF120B"/>
    <w:rsid w:val="00C83796"/>
    <w:rsid w:val="00CE1324"/>
    <w:rsid w:val="00D275B4"/>
    <w:rsid w:val="00D27CC6"/>
    <w:rsid w:val="00D32385"/>
    <w:rsid w:val="00E24D30"/>
    <w:rsid w:val="00E918B7"/>
    <w:rsid w:val="00F024C4"/>
    <w:rsid w:val="00F5469B"/>
    <w:rsid w:val="00F567C9"/>
    <w:rsid w:val="00F70157"/>
    <w:rsid w:val="00F7552C"/>
    <w:rsid w:val="00FA0FE6"/>
    <w:rsid w:val="00FB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CBB5D"/>
  <w15:docId w15:val="{1F9707C0-DB75-034B-AE4F-5FF20BC7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" w:qFormat="1"/>
    <w:lsdException w:name="heading 2" w:semiHidden="1" w:uiPriority="2" w:qFormat="1"/>
    <w:lsdException w:name="heading 3" w:semiHidden="1" w:uiPriority="3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4C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C7309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520F2"/>
  </w:style>
  <w:style w:type="paragraph" w:styleId="Footer">
    <w:name w:val="footer"/>
    <w:basedOn w:val="Normal"/>
    <w:link w:val="FooterChar"/>
    <w:uiPriority w:val="99"/>
    <w:rsid w:val="008C7309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520F2"/>
  </w:style>
  <w:style w:type="table" w:styleId="TableGrid">
    <w:name w:val="Table Grid"/>
    <w:basedOn w:val="TableNormal"/>
    <w:uiPriority w:val="59"/>
    <w:rsid w:val="008C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2A5819"/>
    <w:rPr>
      <w:b/>
      <w:bCs/>
      <w:color w:val="330C60" w:themeColor="text1"/>
      <w:sz w:val="30"/>
      <w:szCs w:val="20"/>
    </w:rPr>
  </w:style>
  <w:style w:type="paragraph" w:customStyle="1" w:styleId="Tabletext">
    <w:name w:val="Table text"/>
    <w:basedOn w:val="Normal"/>
    <w:uiPriority w:val="5"/>
    <w:qFormat/>
    <w:rsid w:val="00083E63"/>
    <w:pPr>
      <w:spacing w:line="260" w:lineRule="exact"/>
    </w:pPr>
    <w:rPr>
      <w:noProof/>
      <w:color w:val="330C60" w:themeColor="text1"/>
      <w:sz w:val="20"/>
      <w:szCs w:val="20"/>
    </w:rPr>
  </w:style>
  <w:style w:type="paragraph" w:styleId="BodyText">
    <w:name w:val="Body Text"/>
    <w:basedOn w:val="Tabletext"/>
    <w:link w:val="BodyTextChar"/>
    <w:uiPriority w:val="4"/>
    <w:qFormat/>
    <w:rsid w:val="00083E63"/>
  </w:style>
  <w:style w:type="character" w:customStyle="1" w:styleId="BodyTextChar">
    <w:name w:val="Body Text Char"/>
    <w:basedOn w:val="DefaultParagraphFont"/>
    <w:link w:val="BodyText"/>
    <w:uiPriority w:val="4"/>
    <w:rsid w:val="009520F2"/>
    <w:rPr>
      <w:noProof/>
      <w:color w:val="330C60" w:themeColor="text1"/>
      <w:sz w:val="20"/>
      <w:szCs w:val="20"/>
    </w:rPr>
  </w:style>
  <w:style w:type="paragraph" w:customStyle="1" w:styleId="CaseStudyStrapline">
    <w:name w:val="Case Study Strapline"/>
    <w:basedOn w:val="Tabletext"/>
    <w:uiPriority w:val="2"/>
    <w:qFormat/>
    <w:rsid w:val="00083E63"/>
    <w:pPr>
      <w:spacing w:after="60" w:line="240" w:lineRule="exact"/>
    </w:pPr>
    <w:rPr>
      <w:b/>
      <w:bCs/>
      <w:color w:val="12F5D6" w:themeColor="accent4"/>
    </w:rPr>
  </w:style>
  <w:style w:type="paragraph" w:customStyle="1" w:styleId="Clientname">
    <w:name w:val="Client name"/>
    <w:basedOn w:val="Tabletext"/>
    <w:uiPriority w:val="1"/>
    <w:qFormat/>
    <w:rsid w:val="00A50003"/>
    <w:rPr>
      <w:b/>
      <w:bCs/>
    </w:rPr>
  </w:style>
  <w:style w:type="paragraph" w:customStyle="1" w:styleId="CaseStudyComments">
    <w:name w:val="Case Study Comments"/>
    <w:basedOn w:val="Tabletext"/>
    <w:uiPriority w:val="3"/>
    <w:qFormat/>
    <w:rsid w:val="00A50003"/>
    <w:pPr>
      <w:spacing w:line="220" w:lineRule="exact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F120B"/>
    <w:rPr>
      <w:color w:val="330C60" w:themeColor="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7C3EBE"/>
    <w:pPr>
      <w:ind w:left="720"/>
      <w:contextualSpacing/>
    </w:pPr>
    <w:rPr>
      <w:sz w:val="22"/>
      <w:szCs w:val="22"/>
    </w:rPr>
  </w:style>
  <w:style w:type="paragraph" w:customStyle="1" w:styleId="space">
    <w:name w:val="space"/>
    <w:basedOn w:val="Normal"/>
    <w:uiPriority w:val="8"/>
    <w:semiHidden/>
    <w:qFormat/>
    <w:rsid w:val="00354B50"/>
    <w:rPr>
      <w:color w:val="FFFFFF" w:themeColor="background1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71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15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15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53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153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9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0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5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2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0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0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9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3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1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1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3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4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1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1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iviabonner/Aspect%20Dropbox/Aspect%20Shared%20Resources/Knowledge%20Hub/Templates/Events/Events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rgbClr val="330C60"/>
      </a:dk1>
      <a:lt1>
        <a:sysClr val="window" lastClr="FFFFFF"/>
      </a:lt1>
      <a:dk2>
        <a:srgbClr val="E6E6E6"/>
      </a:dk2>
      <a:lt2>
        <a:srgbClr val="FFFFFF"/>
      </a:lt2>
      <a:accent1>
        <a:srgbClr val="330C60"/>
      </a:accent1>
      <a:accent2>
        <a:srgbClr val="7A54F0"/>
      </a:accent2>
      <a:accent3>
        <a:srgbClr val="3BD6FA"/>
      </a:accent3>
      <a:accent4>
        <a:srgbClr val="12F5D6"/>
      </a:accent4>
      <a:accent5>
        <a:srgbClr val="FF4700"/>
      </a:accent5>
      <a:accent6>
        <a:srgbClr val="FFF000"/>
      </a:accent6>
      <a:hlink>
        <a:srgbClr val="330C60"/>
      </a:hlink>
      <a:folHlink>
        <a:srgbClr val="330C60"/>
      </a:folHlink>
    </a:clrScheme>
    <a:fontScheme name="Aspect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98569-70E7-45F5-8096-AC47752B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Events.dotx</Template>
  <TotalTime>2</TotalTime>
  <Pages>3</Pages>
  <Words>429</Words>
  <Characters>2161</Characters>
  <Application>Microsoft Office Word</Application>
  <DocSecurity>0</DocSecurity>
  <Lines>144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Bonner</dc:creator>
  <cp:lastModifiedBy>Olivia Bonner</cp:lastModifiedBy>
  <cp:revision>2</cp:revision>
  <dcterms:created xsi:type="dcterms:W3CDTF">2026-02-16T11:07:00Z</dcterms:created>
  <dcterms:modified xsi:type="dcterms:W3CDTF">2026-02-16T11:17:00Z</dcterms:modified>
</cp:coreProperties>
</file>