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D33D44" w:rsidRPr="00660CCF" w14:paraId="43805714" w14:textId="77777777" w:rsidTr="00B60A80">
        <w:trPr>
          <w:trHeight w:val="432"/>
        </w:trPr>
        <w:tc>
          <w:tcPr>
            <w:tcW w:w="9746" w:type="dxa"/>
            <w:tcMar>
              <w:left w:w="0" w:type="dxa"/>
              <w:right w:w="0" w:type="dxa"/>
            </w:tcMar>
            <w:vAlign w:val="center"/>
          </w:tcPr>
          <w:p w14:paraId="366B0A8B" w14:textId="2920D8FF" w:rsidR="007651A1" w:rsidRPr="00660CCF" w:rsidRDefault="00ED7334" w:rsidP="007651A1">
            <w:pPr>
              <w:pStyle w:val="TableHeading"/>
              <w:rPr>
                <w:rFonts w:ascii="Objektiv Mk1" w:hAnsi="Objektiv Mk1" w:cs="Objektiv Mk1"/>
                <w:b w:val="0"/>
                <w:bCs/>
                <w:color w:val="330C60" w:themeColor="text1"/>
                <w:sz w:val="32"/>
                <w:szCs w:val="20"/>
              </w:rPr>
            </w:pPr>
            <w:r w:rsidRPr="00660CCF">
              <w:rPr>
                <w:rFonts w:ascii="Objektiv Mk1" w:hAnsi="Objektiv Mk1" w:cs="Objektiv Mk1"/>
                <w:bCs/>
                <w:color w:val="330C60" w:themeColor="text1"/>
                <w:sz w:val="32"/>
                <w:szCs w:val="20"/>
              </w:rPr>
              <w:t xml:space="preserve">Creative </w:t>
            </w:r>
            <w:r w:rsidR="00985E6D" w:rsidRPr="00660CCF">
              <w:rPr>
                <w:rFonts w:ascii="Objektiv Mk1" w:hAnsi="Objektiv Mk1" w:cs="Objektiv Mk1"/>
                <w:bCs/>
                <w:color w:val="330C60" w:themeColor="text1"/>
                <w:sz w:val="32"/>
                <w:szCs w:val="20"/>
              </w:rPr>
              <w:t>b</w:t>
            </w:r>
            <w:r w:rsidRPr="00660CCF">
              <w:rPr>
                <w:rFonts w:ascii="Objektiv Mk1" w:hAnsi="Objektiv Mk1" w:cs="Objektiv Mk1"/>
                <w:bCs/>
                <w:color w:val="330C60" w:themeColor="text1"/>
                <w:sz w:val="32"/>
                <w:szCs w:val="20"/>
              </w:rPr>
              <w:t xml:space="preserve">rief for </w:t>
            </w:r>
            <w:r w:rsidR="006B5389">
              <w:rPr>
                <w:rFonts w:ascii="Objektiv Mk1" w:hAnsi="Objektiv Mk1" w:cs="Objektiv Mk1"/>
                <w:bCs/>
                <w:color w:val="330C60" w:themeColor="text1"/>
                <w:sz w:val="32"/>
                <w:szCs w:val="20"/>
              </w:rPr>
              <w:t>brochure</w:t>
            </w:r>
          </w:p>
        </w:tc>
      </w:tr>
    </w:tbl>
    <w:p w14:paraId="2D9984BD" w14:textId="77777777" w:rsidR="00B60A80" w:rsidRPr="00660CCF" w:rsidRDefault="00B60A80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02"/>
      </w:tblGrid>
      <w:tr w:rsidR="0018712E" w:rsidRPr="00660CCF" w14:paraId="6F502537" w14:textId="77777777" w:rsidTr="0018712E">
        <w:trPr>
          <w:trHeight w:val="397"/>
        </w:trPr>
        <w:tc>
          <w:tcPr>
            <w:tcW w:w="4644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758624C4" w14:textId="77777777" w:rsidR="0018712E" w:rsidRPr="00660CCF" w:rsidRDefault="0018712E" w:rsidP="00CE45EA">
            <w:pPr>
              <w:pStyle w:val="TableHeading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Client</w:t>
            </w:r>
          </w:p>
        </w:tc>
        <w:tc>
          <w:tcPr>
            <w:tcW w:w="5102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363D78CD" w14:textId="77777777" w:rsidR="0018712E" w:rsidRPr="00660CCF" w:rsidRDefault="0018712E" w:rsidP="00CE45EA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9D72F2" w:rsidRPr="00660CCF" w14:paraId="63774173" w14:textId="77777777" w:rsidTr="0018712E">
        <w:trPr>
          <w:trHeight w:val="57"/>
        </w:trPr>
        <w:tc>
          <w:tcPr>
            <w:tcW w:w="4644" w:type="dxa"/>
            <w:tcBorders>
              <w:top w:val="single" w:sz="4" w:space="0" w:color="330C60" w:themeColor="text1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0B09987" w14:textId="77777777" w:rsidR="009D72F2" w:rsidRPr="00660CCF" w:rsidRDefault="00B44136" w:rsidP="00A36844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 xml:space="preserve">Client </w:t>
            </w:r>
            <w:r w:rsidR="00B60A80" w:rsidRPr="00660CCF">
              <w:rPr>
                <w:rFonts w:ascii="Objektiv Mk1" w:hAnsi="Objektiv Mk1" w:cs="Objektiv Mk1"/>
                <w:b/>
                <w:bCs/>
              </w:rPr>
              <w:t xml:space="preserve">Company </w:t>
            </w:r>
            <w:r w:rsidRPr="00660CCF">
              <w:rPr>
                <w:rFonts w:ascii="Objektiv Mk1" w:hAnsi="Objektiv Mk1" w:cs="Objektiv Mk1"/>
                <w:b/>
                <w:bCs/>
              </w:rPr>
              <w:t>name:</w:t>
            </w:r>
          </w:p>
        </w:tc>
        <w:tc>
          <w:tcPr>
            <w:tcW w:w="5102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auto"/>
            </w:tcBorders>
          </w:tcPr>
          <w:p w14:paraId="41FEB51F" w14:textId="77777777" w:rsidR="009D72F2" w:rsidRPr="00660CCF" w:rsidRDefault="009D72F2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9D72F2" w:rsidRPr="00660CCF" w14:paraId="3A616FD5" w14:textId="77777777" w:rsidTr="0018712E">
        <w:trPr>
          <w:trHeight w:val="57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116B4C9" w14:textId="77777777" w:rsidR="009D72F2" w:rsidRPr="00660CCF" w:rsidRDefault="00B44136" w:rsidP="00A36844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Project name: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228553" w14:textId="77777777" w:rsidR="009D72F2" w:rsidRPr="00660CCF" w:rsidRDefault="009D72F2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9D72F2" w:rsidRPr="00660CCF" w14:paraId="76D13DC4" w14:textId="77777777" w:rsidTr="0018712E">
        <w:trPr>
          <w:trHeight w:val="57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70C1E70" w14:textId="77777777" w:rsidR="009D72F2" w:rsidRPr="00660CCF" w:rsidRDefault="00B44136" w:rsidP="00A36844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Project Ref: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88348" w14:textId="77777777" w:rsidR="009D72F2" w:rsidRPr="00660CCF" w:rsidRDefault="009D72F2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B60A80" w:rsidRPr="00660CCF" w14:paraId="2C9211F5" w14:textId="77777777" w:rsidTr="0018712E">
        <w:trPr>
          <w:trHeight w:val="57"/>
        </w:trPr>
        <w:tc>
          <w:tcPr>
            <w:tcW w:w="4644" w:type="dxa"/>
            <w:tcBorders>
              <w:top w:val="single" w:sz="4" w:space="0" w:color="auto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43B7586" w14:textId="77777777" w:rsidR="00B60A80" w:rsidRPr="00660CCF" w:rsidRDefault="00B60A80" w:rsidP="00A36844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Point of contact</w:t>
            </w:r>
            <w:r w:rsidR="00A36844" w:rsidRPr="00660CCF">
              <w:rPr>
                <w:rFonts w:ascii="Objektiv Mk1" w:hAnsi="Objektiv Mk1" w:cs="Objektiv Mk1"/>
                <w:b/>
                <w:bCs/>
              </w:rPr>
              <w:t xml:space="preserve"> </w:t>
            </w:r>
            <w:r w:rsidRPr="00660CCF">
              <w:rPr>
                <w:rFonts w:ascii="Objektiv Mk1" w:hAnsi="Objektiv Mk1" w:cs="Objektiv Mk1"/>
                <w:b/>
                <w:bCs/>
              </w:rPr>
              <w:t>(Incl. contact details</w:t>
            </w:r>
            <w:r w:rsidR="007C2368" w:rsidRPr="00660CCF">
              <w:rPr>
                <w:rFonts w:ascii="Objektiv Mk1" w:hAnsi="Objektiv Mk1" w:cs="Objektiv Mk1"/>
                <w:b/>
                <w:bCs/>
              </w:rPr>
              <w:t>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330C60" w:themeColor="text1"/>
            </w:tcBorders>
          </w:tcPr>
          <w:p w14:paraId="0818701F" w14:textId="77777777" w:rsidR="00B60A80" w:rsidRPr="00660CCF" w:rsidRDefault="00B60A80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</w:tbl>
    <w:p w14:paraId="29DB6FE5" w14:textId="77777777" w:rsidR="00B44136" w:rsidRDefault="00B44136" w:rsidP="00B44136">
      <w:pPr>
        <w:rPr>
          <w:rFonts w:ascii="Objektiv Mk1" w:hAnsi="Objektiv Mk1" w:cs="Objektiv Mk1"/>
          <w:color w:val="FFFFFF" w:themeColor="background1"/>
        </w:rPr>
      </w:pPr>
    </w:p>
    <w:p w14:paraId="4096EA3B" w14:textId="77777777" w:rsidR="006D1412" w:rsidRDefault="006D1412" w:rsidP="00B44136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02"/>
      </w:tblGrid>
      <w:tr w:rsidR="006D1412" w:rsidRPr="00660CCF" w14:paraId="21E00DAF" w14:textId="77777777" w:rsidTr="006D1412">
        <w:trPr>
          <w:trHeight w:val="397"/>
        </w:trPr>
        <w:tc>
          <w:tcPr>
            <w:tcW w:w="4644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3EE0325E" w14:textId="77777777" w:rsidR="006D1412" w:rsidRPr="00660CCF" w:rsidRDefault="006D1412" w:rsidP="00E16700">
            <w:pPr>
              <w:pStyle w:val="TableHeading"/>
              <w:rPr>
                <w:rFonts w:ascii="Objektiv Mk1" w:hAnsi="Objektiv Mk1" w:cs="Objektiv Mk1"/>
              </w:rPr>
            </w:pPr>
            <w:r>
              <w:rPr>
                <w:rFonts w:ascii="Objektiv Mk1" w:hAnsi="Objektiv Mk1" w:cs="Objektiv Mk1"/>
              </w:rPr>
              <w:t>Context</w:t>
            </w:r>
          </w:p>
        </w:tc>
        <w:tc>
          <w:tcPr>
            <w:tcW w:w="5102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39F90921" w14:textId="77777777" w:rsidR="006D1412" w:rsidRPr="00660CCF" w:rsidRDefault="006D1412" w:rsidP="00E16700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6D1412" w:rsidRPr="00660CCF" w14:paraId="50EA0739" w14:textId="77777777" w:rsidTr="006D1412">
        <w:trPr>
          <w:trHeight w:val="287"/>
        </w:trPr>
        <w:tc>
          <w:tcPr>
            <w:tcW w:w="4644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B79AC1F" w14:textId="77777777" w:rsidR="006D1412" w:rsidRPr="00660CCF" w:rsidRDefault="006D1412" w:rsidP="00E16700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577CF4">
              <w:rPr>
                <w:rFonts w:ascii="Objektiv Mk1" w:hAnsi="Objektiv Mk1" w:cs="Objektiv Mk1"/>
                <w:b/>
                <w:bCs/>
              </w:rPr>
              <w:t>What’s driving this project right now? (A launch, a market shift, a client push.)</w:t>
            </w:r>
          </w:p>
        </w:tc>
        <w:tc>
          <w:tcPr>
            <w:tcW w:w="5102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75CCE7EB" w14:textId="77777777" w:rsidR="006D1412" w:rsidRPr="00660CCF" w:rsidRDefault="006D1412" w:rsidP="00E16700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6D1412" w:rsidRPr="00660CCF" w14:paraId="051D6677" w14:textId="77777777" w:rsidTr="006D1412">
        <w:trPr>
          <w:trHeight w:val="287"/>
        </w:trPr>
        <w:tc>
          <w:tcPr>
            <w:tcW w:w="4644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D240247" w14:textId="77777777" w:rsidR="006D1412" w:rsidRPr="00660CCF" w:rsidRDefault="006D1412" w:rsidP="00E16700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577CF4">
              <w:rPr>
                <w:rFonts w:ascii="Objektiv Mk1" w:hAnsi="Objektiv Mk1" w:cs="Objektiv Mk1"/>
                <w:b/>
                <w:bCs/>
              </w:rPr>
              <w:t>If the reader remembers nothing else, what’s the one thing? Is there a story or stat that makes this land emotionally?</w:t>
            </w:r>
          </w:p>
        </w:tc>
        <w:tc>
          <w:tcPr>
            <w:tcW w:w="5102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29783F34" w14:textId="77777777" w:rsidR="006D1412" w:rsidRPr="00660CCF" w:rsidRDefault="006D1412" w:rsidP="00E16700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6D1412" w:rsidRPr="00660CCF" w14:paraId="6C90E039" w14:textId="77777777" w:rsidTr="006D1412">
        <w:trPr>
          <w:trHeight w:val="287"/>
        </w:trPr>
        <w:tc>
          <w:tcPr>
            <w:tcW w:w="4644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3F09C06" w14:textId="77777777" w:rsidR="006D1412" w:rsidRPr="00577CF4" w:rsidRDefault="006D1412" w:rsidP="00E16700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>
              <w:rPr>
                <w:rFonts w:ascii="Objektiv Mk1" w:hAnsi="Objektiv Mk1" w:cs="Objektiv Mk1"/>
                <w:b/>
                <w:bCs/>
              </w:rPr>
              <w:t>Will this brochure be printed or is it digital only? Do you need both formats?</w:t>
            </w:r>
          </w:p>
        </w:tc>
        <w:tc>
          <w:tcPr>
            <w:tcW w:w="5102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509E863E" w14:textId="26643CAE" w:rsidR="006D1412" w:rsidRPr="00660CCF" w:rsidRDefault="006B5389" w:rsidP="00E16700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</w:tbl>
    <w:p w14:paraId="615617E9" w14:textId="77777777" w:rsidR="006D1412" w:rsidRDefault="006D1412" w:rsidP="00B44136">
      <w:pPr>
        <w:rPr>
          <w:rFonts w:ascii="Objektiv Mk1" w:hAnsi="Objektiv Mk1" w:cs="Objektiv Mk1"/>
          <w:color w:val="FFFFFF" w:themeColor="background1"/>
        </w:rPr>
      </w:pPr>
    </w:p>
    <w:p w14:paraId="3CC4C5E3" w14:textId="77777777" w:rsidR="006D1412" w:rsidRDefault="006D1412" w:rsidP="00B44136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0"/>
        <w:gridCol w:w="5116"/>
      </w:tblGrid>
      <w:tr w:rsidR="006B5389" w:rsidRPr="00660CCF" w14:paraId="18AE5D93" w14:textId="77777777" w:rsidTr="00E16700">
        <w:trPr>
          <w:trHeight w:val="397"/>
        </w:trPr>
        <w:tc>
          <w:tcPr>
            <w:tcW w:w="4630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41157501" w14:textId="77777777" w:rsidR="006B5389" w:rsidRPr="00660CCF" w:rsidRDefault="006B5389" w:rsidP="00E16700">
            <w:pPr>
              <w:pStyle w:val="TableHeading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Audience</w:t>
            </w:r>
          </w:p>
        </w:tc>
        <w:tc>
          <w:tcPr>
            <w:tcW w:w="5116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6F367EE1" w14:textId="77777777" w:rsidR="006B5389" w:rsidRPr="00660CCF" w:rsidRDefault="006B5389" w:rsidP="00E16700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6B5389" w:rsidRPr="00660CCF" w14:paraId="1B1C0B9B" w14:textId="77777777" w:rsidTr="00E16700">
        <w:trPr>
          <w:trHeight w:val="284"/>
        </w:trPr>
        <w:tc>
          <w:tcPr>
            <w:tcW w:w="4630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448902A" w14:textId="77777777" w:rsidR="006B5389" w:rsidRPr="00660CCF" w:rsidRDefault="006B5389" w:rsidP="00E16700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Who are you trying to reach</w:t>
            </w:r>
            <w:r>
              <w:rPr>
                <w:rFonts w:ascii="Objektiv Mk1" w:hAnsi="Objektiv Mk1" w:cs="Objektiv Mk1"/>
                <w:b/>
                <w:bCs/>
              </w:rPr>
              <w:t>?</w:t>
            </w:r>
          </w:p>
        </w:tc>
        <w:tc>
          <w:tcPr>
            <w:tcW w:w="5116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1ECF8B34" w14:textId="77777777" w:rsidR="006B5389" w:rsidRPr="00660CCF" w:rsidRDefault="006B5389" w:rsidP="00E16700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6B5389" w:rsidRPr="00660CCF" w14:paraId="6AC824F6" w14:textId="77777777" w:rsidTr="00E16700">
        <w:trPr>
          <w:trHeight w:val="284"/>
        </w:trPr>
        <w:tc>
          <w:tcPr>
            <w:tcW w:w="4630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DF5F840" w14:textId="77777777" w:rsidR="006B5389" w:rsidRPr="00660CCF" w:rsidRDefault="006B5389" w:rsidP="00E16700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577CF4">
              <w:rPr>
                <w:rFonts w:ascii="Objektiv Mk1" w:hAnsi="Objektiv Mk1" w:cs="Objektiv Mk1"/>
                <w:b/>
                <w:bCs/>
              </w:rPr>
              <w:t>What do they need to know?</w:t>
            </w:r>
          </w:p>
        </w:tc>
        <w:tc>
          <w:tcPr>
            <w:tcW w:w="5116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004178E9" w14:textId="77777777" w:rsidR="006B5389" w:rsidRPr="00660CCF" w:rsidRDefault="006B5389" w:rsidP="00E16700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6B5389" w:rsidRPr="00660CCF" w14:paraId="74CCCB11" w14:textId="77777777" w:rsidTr="00E16700">
        <w:trPr>
          <w:trHeight w:val="284"/>
        </w:trPr>
        <w:tc>
          <w:tcPr>
            <w:tcW w:w="4630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B3ED28E" w14:textId="77777777" w:rsidR="006B5389" w:rsidRPr="00577CF4" w:rsidRDefault="006B5389" w:rsidP="00E16700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577CF4">
              <w:rPr>
                <w:rFonts w:ascii="Objektiv Mk1" w:hAnsi="Objektiv Mk1" w:cs="Objektiv Mk1"/>
                <w:b/>
                <w:bCs/>
              </w:rPr>
              <w:t>What do they need to do?</w:t>
            </w:r>
          </w:p>
        </w:tc>
        <w:tc>
          <w:tcPr>
            <w:tcW w:w="5116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54204390" w14:textId="77777777" w:rsidR="006B5389" w:rsidRPr="00660CCF" w:rsidRDefault="006B5389" w:rsidP="00E16700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6B5389" w:rsidRPr="00660CCF" w14:paraId="6FE82D53" w14:textId="77777777" w:rsidTr="00E16700">
        <w:trPr>
          <w:trHeight w:val="284"/>
        </w:trPr>
        <w:tc>
          <w:tcPr>
            <w:tcW w:w="4630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F97509F" w14:textId="77777777" w:rsidR="006B5389" w:rsidRPr="00577CF4" w:rsidRDefault="006B5389" w:rsidP="00E16700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577CF4">
              <w:rPr>
                <w:rFonts w:ascii="Objektiv Mk1" w:hAnsi="Objektiv Mk1" w:cs="Objektiv Mk1"/>
                <w:b/>
                <w:bCs/>
              </w:rPr>
              <w:t>What do they need to feel?</w:t>
            </w:r>
          </w:p>
        </w:tc>
        <w:tc>
          <w:tcPr>
            <w:tcW w:w="5116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1AFCD0EF" w14:textId="77777777" w:rsidR="006B5389" w:rsidRPr="00660CCF" w:rsidRDefault="006B5389" w:rsidP="00E16700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</w:tbl>
    <w:p w14:paraId="2036C28F" w14:textId="77777777" w:rsidR="006D1412" w:rsidRDefault="006D1412" w:rsidP="00B44136">
      <w:pPr>
        <w:rPr>
          <w:rFonts w:ascii="Objektiv Mk1" w:hAnsi="Objektiv Mk1" w:cs="Objektiv Mk1"/>
          <w:color w:val="FFFFFF" w:themeColor="background1"/>
        </w:rPr>
      </w:pPr>
    </w:p>
    <w:p w14:paraId="17479614" w14:textId="391FB473" w:rsidR="006D1412" w:rsidRPr="006B5389" w:rsidRDefault="006D1412" w:rsidP="006B5389">
      <w:pPr>
        <w:spacing w:after="200" w:line="276" w:lineRule="auto"/>
        <w:rPr>
          <w:rFonts w:ascii="Objektiv Mk1" w:hAnsi="Objektiv Mk1" w:cs="Objektiv Mk1"/>
          <w:color w:val="FFFFFF" w:themeColor="background1"/>
        </w:rPr>
      </w:pPr>
      <w:r>
        <w:rPr>
          <w:rFonts w:ascii="Objektiv Mk1" w:hAnsi="Objektiv Mk1" w:cs="Objektiv Mk1"/>
          <w:color w:val="FFFFFF" w:themeColor="background1"/>
        </w:rPr>
        <w:br w:type="page"/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0"/>
        <w:gridCol w:w="5116"/>
      </w:tblGrid>
      <w:tr w:rsidR="006B5389" w:rsidRPr="00660CCF" w14:paraId="6983E61D" w14:textId="77777777" w:rsidTr="00E16700">
        <w:trPr>
          <w:trHeight w:val="397"/>
        </w:trPr>
        <w:tc>
          <w:tcPr>
            <w:tcW w:w="4630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31969245" w14:textId="77777777" w:rsidR="006B5389" w:rsidRPr="00660CCF" w:rsidRDefault="006B5389" w:rsidP="00E16700">
            <w:pPr>
              <w:pStyle w:val="TableHeading"/>
              <w:rPr>
                <w:rFonts w:ascii="Objektiv Mk1" w:hAnsi="Objektiv Mk1" w:cs="Objektiv Mk1"/>
              </w:rPr>
            </w:pPr>
            <w:r>
              <w:rPr>
                <w:rFonts w:ascii="Objektiv Mk1" w:hAnsi="Objektiv Mk1" w:cs="Objektiv Mk1"/>
              </w:rPr>
              <w:lastRenderedPageBreak/>
              <w:t>Key messages</w:t>
            </w:r>
          </w:p>
        </w:tc>
        <w:tc>
          <w:tcPr>
            <w:tcW w:w="5116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787632B3" w14:textId="77777777" w:rsidR="006B5389" w:rsidRPr="00660CCF" w:rsidRDefault="006B5389" w:rsidP="00E16700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6B5389" w:rsidRPr="00660CCF" w14:paraId="0E9E6A42" w14:textId="77777777" w:rsidTr="00E16700">
        <w:trPr>
          <w:trHeight w:val="284"/>
        </w:trPr>
        <w:tc>
          <w:tcPr>
            <w:tcW w:w="4630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41FC9F8" w14:textId="77777777" w:rsidR="006B5389" w:rsidRPr="00660CCF" w:rsidRDefault="006B5389" w:rsidP="00E16700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6D1412">
              <w:rPr>
                <w:rFonts w:ascii="Objektiv Mk1" w:hAnsi="Objektiv Mk1" w:cs="Objektiv Mk1"/>
                <w:b/>
                <w:bCs/>
              </w:rPr>
              <w:t>What is the top message?</w:t>
            </w:r>
          </w:p>
        </w:tc>
        <w:tc>
          <w:tcPr>
            <w:tcW w:w="5116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5293E3FE" w14:textId="77777777" w:rsidR="006B5389" w:rsidRPr="00660CCF" w:rsidRDefault="006B5389" w:rsidP="00E16700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6B5389" w:rsidRPr="00660CCF" w14:paraId="546901FA" w14:textId="77777777" w:rsidTr="00E16700">
        <w:trPr>
          <w:trHeight w:val="284"/>
        </w:trPr>
        <w:tc>
          <w:tcPr>
            <w:tcW w:w="4630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E5F176D" w14:textId="77777777" w:rsidR="006B5389" w:rsidRPr="00660CCF" w:rsidRDefault="006B5389" w:rsidP="00E16700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6D1412">
              <w:rPr>
                <w:rFonts w:ascii="Objektiv Mk1" w:hAnsi="Objektiv Mk1" w:cs="Objektiv Mk1"/>
                <w:b/>
                <w:bCs/>
              </w:rPr>
              <w:t>Other key messages?</w:t>
            </w:r>
          </w:p>
        </w:tc>
        <w:tc>
          <w:tcPr>
            <w:tcW w:w="5116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5112AC4E" w14:textId="77777777" w:rsidR="006B5389" w:rsidRPr="00660CCF" w:rsidRDefault="006B5389" w:rsidP="00E16700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6B5389" w:rsidRPr="00660CCF" w14:paraId="0372F721" w14:textId="77777777" w:rsidTr="00E16700">
        <w:trPr>
          <w:trHeight w:val="284"/>
        </w:trPr>
        <w:tc>
          <w:tcPr>
            <w:tcW w:w="4630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B7DC543" w14:textId="77777777" w:rsidR="006B5389" w:rsidRPr="00577CF4" w:rsidRDefault="006B5389" w:rsidP="00E16700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6D1412">
              <w:rPr>
                <w:rFonts w:ascii="Objektiv Mk1" w:hAnsi="Objektiv Mk1" w:cs="Objektiv Mk1"/>
                <w:b/>
                <w:bCs/>
              </w:rPr>
              <w:t>What is the call to action?</w:t>
            </w:r>
          </w:p>
        </w:tc>
        <w:tc>
          <w:tcPr>
            <w:tcW w:w="5116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03057555" w14:textId="77777777" w:rsidR="006B5389" w:rsidRPr="00660CCF" w:rsidRDefault="006B5389" w:rsidP="00E16700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</w:tbl>
    <w:p w14:paraId="6A5CB09A" w14:textId="77777777" w:rsidR="006B5389" w:rsidRDefault="006B5389" w:rsidP="00B44136">
      <w:pPr>
        <w:rPr>
          <w:rFonts w:ascii="Objektiv Mk1" w:hAnsi="Objektiv Mk1" w:cs="Objektiv Mk1"/>
        </w:rPr>
      </w:pPr>
    </w:p>
    <w:p w14:paraId="11778784" w14:textId="77777777" w:rsidR="006B5389" w:rsidRPr="00660CCF" w:rsidRDefault="006B5389" w:rsidP="00B44136">
      <w:pPr>
        <w:rPr>
          <w:rFonts w:ascii="Objektiv Mk1" w:hAnsi="Objektiv Mk1" w:cs="Objektiv Mk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18712E" w:rsidRPr="00660CCF" w14:paraId="061442E7" w14:textId="77777777" w:rsidTr="0018712E">
        <w:trPr>
          <w:trHeight w:val="397"/>
        </w:trPr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315B9655" w14:textId="2A1BC30E" w:rsidR="0018712E" w:rsidRPr="00660CCF" w:rsidRDefault="006D1412" w:rsidP="007651A1">
            <w:pPr>
              <w:pStyle w:val="TableHeading"/>
              <w:rPr>
                <w:rFonts w:ascii="Objektiv Mk1" w:hAnsi="Objektiv Mk1" w:cs="Objektiv Mk1"/>
              </w:rPr>
            </w:pPr>
            <w:r w:rsidRPr="006D1412">
              <w:rPr>
                <w:rFonts w:ascii="Objektiv Mk1" w:hAnsi="Objektiv Mk1" w:cs="Objektiv Mk1"/>
              </w:rPr>
              <w:t>Details / scope of work</w:t>
            </w:r>
          </w:p>
        </w:tc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21A3056F" w14:textId="77777777" w:rsidR="0018712E" w:rsidRPr="00660CCF" w:rsidRDefault="0018712E" w:rsidP="007651A1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7C2368" w:rsidRPr="00660CCF" w14:paraId="1EA2A1A5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25747A6" w14:textId="0AA1AE67" w:rsidR="007C2368" w:rsidRPr="00660CCF" w:rsidRDefault="00577CF4" w:rsidP="00F1496B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577CF4">
              <w:rPr>
                <w:rFonts w:ascii="Objektiv Mk1" w:hAnsi="Objektiv Mk1" w:cs="Objektiv Mk1"/>
                <w:b/>
                <w:bCs/>
              </w:rPr>
              <w:t xml:space="preserve">What is the purpose of this piece? </w:t>
            </w:r>
            <w:r w:rsidR="006B5389">
              <w:rPr>
                <w:rFonts w:ascii="Objektiv Mk1" w:hAnsi="Objektiv Mk1" w:cs="Objektiv Mk1"/>
                <w:b/>
                <w:bCs/>
              </w:rPr>
              <w:t>Eg</w:t>
            </w:r>
            <w:r w:rsidRPr="00577CF4">
              <w:rPr>
                <w:rFonts w:ascii="Objektiv Mk1" w:hAnsi="Objektiv Mk1" w:cs="Objektiv Mk1"/>
                <w:b/>
                <w:bCs/>
              </w:rPr>
              <w:t xml:space="preserve"> to drive sales, generate leads, increase brand awareness, educate?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796479D4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7C2368" w:rsidRPr="00660CCF" w14:paraId="617E4613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01FF282" w14:textId="4ED51D94" w:rsidR="007C2368" w:rsidRPr="00660CCF" w:rsidRDefault="00577CF4" w:rsidP="00F1496B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577CF4">
              <w:rPr>
                <w:rFonts w:ascii="Objektiv Mk1" w:hAnsi="Objektiv Mk1" w:cs="Objektiv Mk1"/>
                <w:b/>
                <w:bCs/>
              </w:rPr>
              <w:t>What is the primary action you want the reader to take after engaging with it? (Get in touch, download further info, attend an event, visit the website)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44A74E93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7C2368" w:rsidRPr="00660CCF" w14:paraId="55ECC7F5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4533D97" w14:textId="4C2D075A" w:rsidR="007C2368" w:rsidRPr="00660CCF" w:rsidRDefault="00577CF4" w:rsidP="00F1496B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577CF4">
              <w:rPr>
                <w:rFonts w:ascii="Objektiv Mk1" w:hAnsi="Objektiv Mk1" w:cs="Objektiv Mk1"/>
                <w:b/>
                <w:bCs/>
              </w:rPr>
              <w:t>What is the problem with the current version, if replacing something?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486E98E8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7C2368" w:rsidRPr="00660CCF" w14:paraId="0B4B6BE3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7BFED60" w14:textId="60B3039D" w:rsidR="007C2368" w:rsidRPr="00660CCF" w:rsidRDefault="006D1412" w:rsidP="006D1412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6D1412">
              <w:rPr>
                <w:rFonts w:ascii="Objektiv Mk1" w:hAnsi="Objektiv Mk1" w:cs="Objektiv Mk1"/>
                <w:b/>
                <w:bCs/>
              </w:rPr>
              <w:t xml:space="preserve">What content is required – </w:t>
            </w:r>
            <w:r>
              <w:rPr>
                <w:rFonts w:ascii="Objektiv Mk1" w:hAnsi="Objektiv Mk1" w:cs="Objektiv Mk1"/>
                <w:b/>
                <w:bCs/>
              </w:rPr>
              <w:t>copy</w:t>
            </w:r>
            <w:r w:rsidRPr="006D1412">
              <w:rPr>
                <w:rFonts w:ascii="Objektiv Mk1" w:hAnsi="Objektiv Mk1" w:cs="Objektiv Mk1"/>
                <w:b/>
                <w:bCs/>
              </w:rPr>
              <w:t>, imagery, graphics, icons?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190260E2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6D1412" w:rsidRPr="00660CCF" w14:paraId="6E607851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A449A5A" w14:textId="38B1E504" w:rsidR="006D1412" w:rsidRPr="006D1412" w:rsidRDefault="006D1412" w:rsidP="006D1412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>
              <w:rPr>
                <w:rFonts w:ascii="Objektiv Mk1" w:hAnsi="Objektiv Mk1" w:cs="Objektiv Mk1"/>
                <w:b/>
                <w:bCs/>
              </w:rPr>
              <w:t>If copy writing is required, w</w:t>
            </w:r>
            <w:r w:rsidRPr="006D1412">
              <w:rPr>
                <w:rFonts w:ascii="Objektiv Mk1" w:hAnsi="Objektiv Mk1" w:cs="Objektiv Mk1"/>
                <w:b/>
                <w:bCs/>
              </w:rPr>
              <w:t>hat’s the tone of voice?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34E272F2" w14:textId="1760FDC1" w:rsidR="006D1412" w:rsidRPr="00660CCF" w:rsidRDefault="006B5389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7C2368" w:rsidRPr="00660CCF" w14:paraId="11B64415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7769644" w14:textId="72A37942" w:rsidR="007C2368" w:rsidRPr="00660CCF" w:rsidRDefault="00577CF4" w:rsidP="00F1496B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577CF4">
              <w:rPr>
                <w:rFonts w:ascii="Objektiv Mk1" w:hAnsi="Objektiv Mk1" w:cs="Objektiv Mk1"/>
                <w:b/>
                <w:bCs/>
              </w:rPr>
              <w:t>Do you anticipate providing any resources to accompany this, e.g. case studies, data sheets or existing content?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4B6F8E63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7C2368" w:rsidRPr="00660CCF" w14:paraId="5FEF8E3C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485D465" w14:textId="071E8001" w:rsidR="007C2368" w:rsidRPr="00660CCF" w:rsidRDefault="00577CF4" w:rsidP="00F1496B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 w:rsidRPr="00577CF4">
              <w:rPr>
                <w:rFonts w:ascii="Objektiv Mk1" w:hAnsi="Objektiv Mk1" w:cs="Objektiv Mk1"/>
                <w:b/>
                <w:bCs/>
              </w:rPr>
              <w:t>Please outline the desired format and quantity (e</w:t>
            </w:r>
            <w:r w:rsidR="006B5389">
              <w:rPr>
                <w:rFonts w:ascii="Objektiv Mk1" w:hAnsi="Objektiv Mk1" w:cs="Objektiv Mk1"/>
                <w:b/>
                <w:bCs/>
              </w:rPr>
              <w:t>g</w:t>
            </w:r>
            <w:r w:rsidRPr="00577CF4">
              <w:rPr>
                <w:rFonts w:ascii="Objektiv Mk1" w:hAnsi="Objektiv Mk1" w:cs="Objektiv Mk1"/>
                <w:b/>
                <w:bCs/>
              </w:rPr>
              <w:t xml:space="preserve"> </w:t>
            </w:r>
            <w:r w:rsidR="006D1412">
              <w:rPr>
                <w:rFonts w:ascii="Objektiv Mk1" w:hAnsi="Objektiv Mk1" w:cs="Objektiv Mk1"/>
                <w:b/>
                <w:bCs/>
              </w:rPr>
              <w:t xml:space="preserve">size, </w:t>
            </w:r>
            <w:r w:rsidRPr="00577CF4">
              <w:rPr>
                <w:rFonts w:ascii="Objektiv Mk1" w:hAnsi="Objektiv Mk1" w:cs="Objektiv Mk1"/>
                <w:b/>
                <w:bCs/>
              </w:rPr>
              <w:t xml:space="preserve">number of pages, print vs digital, </w:t>
            </w:r>
            <w:r w:rsidR="006D1412">
              <w:rPr>
                <w:rFonts w:ascii="Objektiv Mk1" w:hAnsi="Objektiv Mk1" w:cs="Objektiv Mk1"/>
                <w:b/>
                <w:bCs/>
              </w:rPr>
              <w:t>or both</w:t>
            </w:r>
            <w:r w:rsidRPr="00577CF4">
              <w:rPr>
                <w:rFonts w:ascii="Objektiv Mk1" w:hAnsi="Objektiv Mk1" w:cs="Objektiv Mk1"/>
                <w:b/>
                <w:bCs/>
              </w:rPr>
              <w:t>)</w:t>
            </w:r>
            <w:r w:rsidR="006B5389">
              <w:rPr>
                <w:rFonts w:ascii="Objektiv Mk1" w:hAnsi="Objektiv Mk1" w:cs="Objektiv Mk1"/>
                <w:b/>
                <w:bCs/>
              </w:rPr>
              <w:t>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5D31F0CB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</w:tbl>
    <w:p w14:paraId="5D97708F" w14:textId="77777777" w:rsidR="0047682F" w:rsidRPr="00660CCF" w:rsidRDefault="0047682F" w:rsidP="00B44136">
      <w:pPr>
        <w:rPr>
          <w:rFonts w:ascii="Objektiv Mk1" w:hAnsi="Objektiv Mk1" w:cs="Objektiv Mk1"/>
        </w:rPr>
      </w:pPr>
      <w:r w:rsidRPr="00660CCF">
        <w:rPr>
          <w:rFonts w:ascii="Objektiv Mk1" w:hAnsi="Objektiv Mk1" w:cs="Objektiv Mk1"/>
        </w:rPr>
        <w:br w:type="page"/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18712E" w:rsidRPr="00660CCF" w14:paraId="66035869" w14:textId="77777777" w:rsidTr="0018712E">
        <w:trPr>
          <w:trHeight w:val="397"/>
        </w:trPr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15C5F518" w14:textId="74362654" w:rsidR="0018712E" w:rsidRPr="00660CCF" w:rsidRDefault="0018712E" w:rsidP="00CE45EA">
            <w:pPr>
              <w:pStyle w:val="TableHeading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lastRenderedPageBreak/>
              <w:t xml:space="preserve">Creative </w:t>
            </w:r>
            <w:r w:rsidR="006D1412">
              <w:rPr>
                <w:rFonts w:ascii="Objektiv Mk1" w:hAnsi="Objektiv Mk1" w:cs="Objektiv Mk1"/>
              </w:rPr>
              <w:t>/ visual style</w:t>
            </w:r>
          </w:p>
        </w:tc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665856B5" w14:textId="77777777" w:rsidR="0018712E" w:rsidRPr="00660CCF" w:rsidRDefault="0018712E" w:rsidP="00CE45EA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7C2368" w:rsidRPr="00660CCF" w14:paraId="6E854A61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9639B3F" w14:textId="34FD102C" w:rsidR="007C2368" w:rsidRPr="00660CCF" w:rsidRDefault="00577CF4" w:rsidP="00444F3C">
            <w:pPr>
              <w:pStyle w:val="BodyText"/>
              <w:ind w:right="360"/>
              <w:rPr>
                <w:rFonts w:ascii="Objektiv Mk1" w:hAnsi="Objektiv Mk1" w:cs="Objektiv Mk1"/>
                <w:b/>
                <w:bCs/>
              </w:rPr>
            </w:pPr>
            <w:r w:rsidRPr="00577CF4">
              <w:rPr>
                <w:rFonts w:ascii="Objektiv Mk1" w:hAnsi="Objektiv Mk1" w:cs="Objektiv Mk1"/>
                <w:b/>
                <w:bCs/>
              </w:rPr>
              <w:t>What style are you looking for? Try to describe the look and feel</w:t>
            </w:r>
            <w:r w:rsidR="006D1412">
              <w:rPr>
                <w:rFonts w:ascii="Objektiv Mk1" w:hAnsi="Objektiv Mk1" w:cs="Objektiv Mk1"/>
                <w:b/>
                <w:bCs/>
              </w:rPr>
              <w:t xml:space="preserve"> (e</w:t>
            </w:r>
            <w:r w:rsidR="006D1412" w:rsidRPr="006D1412">
              <w:rPr>
                <w:rFonts w:ascii="Objektiv Mk1" w:hAnsi="Objektiv Mk1" w:cs="Objektiv Mk1"/>
                <w:b/>
                <w:bCs/>
              </w:rPr>
              <w:t>g, fun, bright, serious, strong, innovative, traditional, sophisticated, daring</w:t>
            </w:r>
            <w:r w:rsidR="006D1412">
              <w:rPr>
                <w:rFonts w:ascii="Objektiv Mk1" w:hAnsi="Objektiv Mk1" w:cs="Objektiv Mk1"/>
                <w:b/>
                <w:bCs/>
              </w:rPr>
              <w:t>)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6D479753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7C2368" w:rsidRPr="00660CCF" w14:paraId="56CA999C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A83556A" w14:textId="16CA1686" w:rsidR="007C2368" w:rsidRPr="00660CCF" w:rsidRDefault="00577CF4" w:rsidP="00444F3C">
            <w:pPr>
              <w:pStyle w:val="BodyText"/>
              <w:ind w:right="360"/>
              <w:rPr>
                <w:rFonts w:ascii="Objektiv Mk1" w:hAnsi="Objektiv Mk1" w:cs="Objektiv Mk1"/>
                <w:b/>
                <w:bCs/>
              </w:rPr>
            </w:pPr>
            <w:r w:rsidRPr="00577CF4">
              <w:rPr>
                <w:rFonts w:ascii="Objektiv Mk1" w:hAnsi="Objektiv Mk1" w:cs="Objektiv Mk1"/>
                <w:b/>
                <w:bCs/>
              </w:rPr>
              <w:t>Are there any other brochures/materials you like the look of? Detail particular aspects which appeal to you.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6B7085D1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6D1412" w:rsidRPr="00660CCF" w14:paraId="67FBCD46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CFF8EAC" w14:textId="2D4631A7" w:rsidR="006D1412" w:rsidRPr="00577CF4" w:rsidRDefault="006D1412" w:rsidP="00444F3C">
            <w:pPr>
              <w:pStyle w:val="BodyText"/>
              <w:ind w:right="360"/>
              <w:rPr>
                <w:rFonts w:ascii="Objektiv Mk1" w:hAnsi="Objektiv Mk1" w:cs="Objektiv Mk1"/>
                <w:b/>
                <w:bCs/>
              </w:rPr>
            </w:pPr>
            <w:r w:rsidRPr="006D1412">
              <w:rPr>
                <w:rFonts w:ascii="Objektiv Mk1" w:hAnsi="Objektiv Mk1" w:cs="Objektiv Mk1"/>
                <w:b/>
                <w:bCs/>
              </w:rPr>
              <w:t>Do you have an existing style guide/template?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2311411D" w14:textId="55845D59" w:rsidR="006D1412" w:rsidRPr="00660CCF" w:rsidRDefault="006B5389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7C2368" w:rsidRPr="00660CCF" w14:paraId="34EB697F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573EB16" w14:textId="69924749" w:rsidR="007C2368" w:rsidRPr="00660CCF" w:rsidRDefault="00577CF4" w:rsidP="00444F3C">
            <w:pPr>
              <w:pStyle w:val="BodyText"/>
              <w:ind w:right="360"/>
              <w:rPr>
                <w:rFonts w:ascii="Objektiv Mk1" w:hAnsi="Objektiv Mk1" w:cs="Objektiv Mk1"/>
                <w:b/>
                <w:bCs/>
              </w:rPr>
            </w:pPr>
            <w:r w:rsidRPr="00577CF4">
              <w:rPr>
                <w:rFonts w:ascii="Objektiv Mk1" w:hAnsi="Objektiv Mk1" w:cs="Objektiv Mk1"/>
                <w:b/>
                <w:bCs/>
              </w:rPr>
              <w:t>What photography/imagery is currently available? Do you need support sourcing new photography?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3B0E76AC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7C2368" w:rsidRPr="00660CCF" w14:paraId="470172DA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63AEBC7" w14:textId="225A72C0" w:rsidR="007C2368" w:rsidRPr="00660CCF" w:rsidRDefault="006D1412" w:rsidP="00444F3C">
            <w:pPr>
              <w:pStyle w:val="BodyText"/>
              <w:ind w:right="360"/>
              <w:rPr>
                <w:rFonts w:ascii="Objektiv Mk1" w:hAnsi="Objektiv Mk1" w:cs="Objektiv Mk1"/>
                <w:b/>
                <w:bCs/>
              </w:rPr>
            </w:pPr>
            <w:r>
              <w:rPr>
                <w:rFonts w:ascii="Objektiv Mk1" w:hAnsi="Objektiv Mk1" w:cs="Objektiv Mk1"/>
                <w:b/>
                <w:bCs/>
              </w:rPr>
              <w:t xml:space="preserve">Will this feature any </w:t>
            </w:r>
            <w:r w:rsidR="00577CF4" w:rsidRPr="00577CF4">
              <w:rPr>
                <w:rFonts w:ascii="Objektiv Mk1" w:hAnsi="Objektiv Mk1" w:cs="Objektiv Mk1"/>
                <w:b/>
                <w:bCs/>
              </w:rPr>
              <w:t>QR-linked content?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5D740570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7C2368" w:rsidRPr="00660CCF" w14:paraId="4A0C2369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D9FF4E2" w14:textId="18035EF8" w:rsidR="007C2368" w:rsidRPr="00660CCF" w:rsidRDefault="00577CF4" w:rsidP="00444F3C">
            <w:pPr>
              <w:pStyle w:val="BodyText"/>
              <w:ind w:right="360"/>
              <w:rPr>
                <w:rFonts w:ascii="Objektiv Mk1" w:hAnsi="Objektiv Mk1" w:cs="Objektiv Mk1"/>
                <w:b/>
                <w:bCs/>
              </w:rPr>
            </w:pPr>
            <w:r w:rsidRPr="00577CF4">
              <w:rPr>
                <w:rFonts w:ascii="Objektiv Mk1" w:hAnsi="Objektiv Mk1" w:cs="Objektiv Mk1"/>
                <w:b/>
                <w:bCs/>
              </w:rPr>
              <w:t xml:space="preserve">Is </w:t>
            </w:r>
            <w:r w:rsidR="006D1412">
              <w:rPr>
                <w:rFonts w:ascii="Objektiv Mk1" w:hAnsi="Objektiv Mk1" w:cs="Objektiv Mk1"/>
                <w:b/>
                <w:bCs/>
              </w:rPr>
              <w:t>there</w:t>
            </w:r>
            <w:r w:rsidRPr="00577CF4">
              <w:rPr>
                <w:rFonts w:ascii="Objektiv Mk1" w:hAnsi="Objektiv Mk1" w:cs="Objektiv Mk1"/>
                <w:b/>
                <w:bCs/>
              </w:rPr>
              <w:t xml:space="preserve"> an outdated look, a competitor’s style, or an old version of your own brand</w:t>
            </w:r>
            <w:r w:rsidR="006D1412">
              <w:rPr>
                <w:rFonts w:ascii="Objektiv Mk1" w:hAnsi="Objektiv Mk1" w:cs="Objektiv Mk1"/>
                <w:b/>
                <w:bCs/>
              </w:rPr>
              <w:t xml:space="preserve"> </w:t>
            </w:r>
            <w:r w:rsidRPr="00577CF4">
              <w:rPr>
                <w:rFonts w:ascii="Objektiv Mk1" w:hAnsi="Objektiv Mk1" w:cs="Objektiv Mk1"/>
                <w:b/>
                <w:bCs/>
              </w:rPr>
              <w:t xml:space="preserve"> we’re deliberately moving away from?</w:t>
            </w:r>
            <w:r>
              <w:rPr>
                <w:rFonts w:ascii="Objektiv Mk1" w:hAnsi="Objektiv Mk1" w:cs="Objektiv Mk1"/>
                <w:b/>
                <w:bCs/>
              </w:rPr>
              <w:t xml:space="preserve"> </w:t>
            </w:r>
            <w:r w:rsidRPr="00577CF4">
              <w:rPr>
                <w:rFonts w:ascii="Objektiv Mk1" w:hAnsi="Objektiv Mk1" w:cs="Objektiv Mk1"/>
                <w:b/>
                <w:bCs/>
              </w:rPr>
              <w:t>Is there a word this should never feel like? (</w:t>
            </w:r>
            <w:r w:rsidR="006D1412">
              <w:rPr>
                <w:rFonts w:ascii="Objektiv Mk1" w:hAnsi="Objektiv Mk1" w:cs="Objektiv Mk1"/>
                <w:b/>
                <w:bCs/>
              </w:rPr>
              <w:t>Eg</w:t>
            </w:r>
            <w:r w:rsidRPr="00577CF4">
              <w:rPr>
                <w:rFonts w:ascii="Objektiv Mk1" w:hAnsi="Objektiv Mk1" w:cs="Objektiv Mk1"/>
                <w:b/>
                <w:bCs/>
              </w:rPr>
              <w:t xml:space="preserve"> corporate,</w:t>
            </w:r>
            <w:r w:rsidR="006D1412">
              <w:rPr>
                <w:rFonts w:ascii="Objektiv Mk1" w:hAnsi="Objektiv Mk1" w:cs="Objektiv Mk1"/>
                <w:b/>
                <w:bCs/>
              </w:rPr>
              <w:t xml:space="preserve"> </w:t>
            </w:r>
            <w:r w:rsidRPr="00577CF4">
              <w:rPr>
                <w:rFonts w:ascii="Objektiv Mk1" w:hAnsi="Objektiv Mk1" w:cs="Objektiv Mk1"/>
                <w:b/>
                <w:bCs/>
              </w:rPr>
              <w:t>salesy,</w:t>
            </w:r>
            <w:r w:rsidR="006D1412">
              <w:rPr>
                <w:rFonts w:ascii="Objektiv Mk1" w:hAnsi="Objektiv Mk1" w:cs="Objektiv Mk1"/>
                <w:b/>
                <w:bCs/>
              </w:rPr>
              <w:t xml:space="preserve"> </w:t>
            </w:r>
            <w:r w:rsidRPr="00577CF4">
              <w:rPr>
                <w:rFonts w:ascii="Objektiv Mk1" w:hAnsi="Objektiv Mk1" w:cs="Objektiv Mk1"/>
                <w:b/>
                <w:bCs/>
              </w:rPr>
              <w:t>dry)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1C8233DB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</w:tbl>
    <w:p w14:paraId="4EB75E97" w14:textId="77777777" w:rsidR="007651A1" w:rsidRPr="00660CCF" w:rsidRDefault="007651A1" w:rsidP="00B44136">
      <w:pPr>
        <w:rPr>
          <w:rFonts w:ascii="Objektiv Mk1" w:hAnsi="Objektiv Mk1" w:cs="Objektiv Mk1"/>
          <w:color w:val="FFFFFF" w:themeColor="background1"/>
        </w:rPr>
      </w:pPr>
    </w:p>
    <w:p w14:paraId="07633864" w14:textId="3055304B" w:rsidR="0047682F" w:rsidRPr="00660CCF" w:rsidRDefault="0047682F" w:rsidP="00B44136">
      <w:pPr>
        <w:rPr>
          <w:rFonts w:ascii="Objektiv Mk1" w:hAnsi="Objektiv Mk1" w:cs="Objektiv Mk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18712E" w:rsidRPr="00660CCF" w14:paraId="0ACBDD37" w14:textId="77777777" w:rsidTr="0018712E">
        <w:trPr>
          <w:trHeight w:val="397"/>
        </w:trPr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04770975" w14:textId="767E1E42" w:rsidR="0018712E" w:rsidRPr="00660CCF" w:rsidRDefault="0018712E" w:rsidP="00CE45EA">
            <w:pPr>
              <w:pStyle w:val="TableHeading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 xml:space="preserve">Schedule </w:t>
            </w:r>
            <w:r w:rsidR="006D1412">
              <w:rPr>
                <w:rFonts w:ascii="Objektiv Mk1" w:hAnsi="Objektiv Mk1" w:cs="Objektiv Mk1"/>
              </w:rPr>
              <w:t>and budget</w:t>
            </w:r>
          </w:p>
        </w:tc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65B278A9" w14:textId="77777777" w:rsidR="0018712E" w:rsidRPr="00660CCF" w:rsidRDefault="0018712E" w:rsidP="00CE45EA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7C2368" w:rsidRPr="00660CCF" w14:paraId="3E1736A8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9F23716" w14:textId="7D16E666" w:rsidR="007C2368" w:rsidRPr="00660CCF" w:rsidRDefault="006D1412" w:rsidP="00A36844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6D1412">
              <w:rPr>
                <w:rFonts w:ascii="Objektiv Mk1" w:hAnsi="Objektiv Mk1" w:cs="Objektiv Mk1"/>
                <w:b/>
                <w:bCs/>
              </w:rPr>
              <w:t>What is the project timeline? What are the important milestones?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6C3811FE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7C2368" w:rsidRPr="00660CCF" w14:paraId="6C163C87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B98AEC3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660CCF">
              <w:rPr>
                <w:rFonts w:ascii="Objektiv Mk1" w:hAnsi="Objektiv Mk1" w:cs="Objektiv Mk1"/>
                <w:b/>
                <w:bCs/>
              </w:rPr>
              <w:t>What is the budget?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4B753F9D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</w:tbl>
    <w:p w14:paraId="2C1D06B9" w14:textId="77777777" w:rsidR="0047682F" w:rsidRDefault="0047682F" w:rsidP="00B44136">
      <w:pPr>
        <w:rPr>
          <w:rFonts w:ascii="Objektiv Mk1" w:hAnsi="Objektiv Mk1" w:cs="Objektiv Mk1"/>
          <w:color w:val="FFFFFF" w:themeColor="background1"/>
        </w:rPr>
      </w:pPr>
    </w:p>
    <w:p w14:paraId="18929A04" w14:textId="77777777" w:rsidR="006B5389" w:rsidRPr="00660CCF" w:rsidRDefault="006B5389" w:rsidP="00B44136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18712E" w:rsidRPr="00660CCF" w14:paraId="363E666A" w14:textId="77777777" w:rsidTr="0018712E">
        <w:trPr>
          <w:trHeight w:val="397"/>
        </w:trPr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7097AE76" w14:textId="77777777" w:rsidR="0018712E" w:rsidRPr="00660CCF" w:rsidRDefault="0018712E" w:rsidP="00CE45EA">
            <w:pPr>
              <w:pStyle w:val="TableHeading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Approvals</w:t>
            </w:r>
          </w:p>
        </w:tc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060CDB1C" w14:textId="77777777" w:rsidR="0018712E" w:rsidRPr="00660CCF" w:rsidRDefault="0018712E" w:rsidP="00CE45EA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7C2368" w:rsidRPr="00660CCF" w14:paraId="2AB5AC51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2EBAE8D" w14:textId="2E3DE88F" w:rsidR="007C2368" w:rsidRPr="00660CCF" w:rsidRDefault="006D1412" w:rsidP="00F1496B">
            <w:pPr>
              <w:pStyle w:val="BodyText"/>
              <w:ind w:right="502"/>
              <w:rPr>
                <w:rFonts w:ascii="Objektiv Mk1" w:hAnsi="Objektiv Mk1" w:cs="Objektiv Mk1"/>
                <w:b/>
                <w:bCs/>
              </w:rPr>
            </w:pPr>
            <w:r w:rsidRPr="006D1412">
              <w:rPr>
                <w:rFonts w:ascii="Objektiv Mk1" w:hAnsi="Objektiv Mk1" w:cs="Objektiv Mk1"/>
                <w:b/>
                <w:bCs/>
              </w:rPr>
              <w:t>Has this brief been approved internally by relevant decision-makers?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769419FB" w14:textId="77777777" w:rsidR="007C2368" w:rsidRPr="00660CCF" w:rsidRDefault="007C2368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  <w:tr w:rsidR="006D1412" w:rsidRPr="00660CCF" w14:paraId="722199A7" w14:textId="77777777" w:rsidTr="0018712E">
        <w:trPr>
          <w:trHeight w:val="28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3D8923D" w14:textId="528C5F46" w:rsidR="006D1412" w:rsidRPr="006D1412" w:rsidRDefault="006D1412" w:rsidP="00F1496B">
            <w:pPr>
              <w:pStyle w:val="BodyText"/>
              <w:ind w:right="502"/>
              <w:rPr>
                <w:rFonts w:ascii="Objektiv Mk1" w:hAnsi="Objektiv Mk1" w:cs="Objektiv Mk1"/>
                <w:b/>
                <w:bCs/>
              </w:rPr>
            </w:pPr>
            <w:r w:rsidRPr="006D1412">
              <w:rPr>
                <w:rFonts w:ascii="Objektiv Mk1" w:hAnsi="Objektiv Mk1" w:cs="Objektiv Mk1"/>
                <w:b/>
                <w:bCs/>
              </w:rPr>
              <w:t>Who will provide final approval?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066F2D18" w14:textId="51FDF9B2" w:rsidR="006D1412" w:rsidRPr="00660CCF" w:rsidRDefault="006B5389" w:rsidP="00A36844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</w:tbl>
    <w:p w14:paraId="16A07C1D" w14:textId="1205579B" w:rsidR="006B5389" w:rsidRDefault="006B5389" w:rsidP="00B44136">
      <w:pPr>
        <w:rPr>
          <w:rFonts w:ascii="Objektiv Mk1" w:hAnsi="Objektiv Mk1" w:cs="Objektiv Mk1"/>
          <w:color w:val="FFFFFF" w:themeColor="background1"/>
        </w:rPr>
      </w:pPr>
    </w:p>
    <w:p w14:paraId="71FEA148" w14:textId="77777777" w:rsidR="006B5389" w:rsidRDefault="006B5389">
      <w:pPr>
        <w:spacing w:after="200" w:line="276" w:lineRule="auto"/>
        <w:rPr>
          <w:rFonts w:ascii="Objektiv Mk1" w:hAnsi="Objektiv Mk1" w:cs="Objektiv Mk1"/>
          <w:color w:val="FFFFFF" w:themeColor="background1"/>
        </w:rPr>
      </w:pPr>
      <w:r>
        <w:rPr>
          <w:rFonts w:ascii="Objektiv Mk1" w:hAnsi="Objektiv Mk1" w:cs="Objektiv Mk1"/>
          <w:color w:val="FFFFFF" w:themeColor="background1"/>
        </w:rPr>
        <w:br w:type="page"/>
      </w:r>
    </w:p>
    <w:p w14:paraId="053309A3" w14:textId="77777777" w:rsidR="0047682F" w:rsidRPr="00660CCF" w:rsidRDefault="0047682F" w:rsidP="00B44136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6"/>
      </w:tblGrid>
      <w:tr w:rsidR="0047682F" w:rsidRPr="00660CCF" w14:paraId="3F8AAF1C" w14:textId="77777777" w:rsidTr="0018712E">
        <w:trPr>
          <w:trHeight w:val="397"/>
        </w:trPr>
        <w:tc>
          <w:tcPr>
            <w:tcW w:w="9746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25C63276" w14:textId="774EF2BB" w:rsidR="0047682F" w:rsidRPr="00660CCF" w:rsidRDefault="00577CF4" w:rsidP="00CE45EA">
            <w:pPr>
              <w:pStyle w:val="TableHeading"/>
              <w:rPr>
                <w:rFonts w:ascii="Objektiv Mk1" w:hAnsi="Objektiv Mk1" w:cs="Objektiv Mk1"/>
              </w:rPr>
            </w:pPr>
            <w:r>
              <w:rPr>
                <w:rFonts w:ascii="Objektiv Mk1" w:hAnsi="Objektiv Mk1" w:cs="Objektiv Mk1"/>
              </w:rPr>
              <w:t>Anything else we need to know?</w:t>
            </w:r>
          </w:p>
        </w:tc>
      </w:tr>
      <w:tr w:rsidR="007C2368" w:rsidRPr="00660CCF" w14:paraId="5081A33C" w14:textId="77777777" w:rsidTr="0018712E">
        <w:trPr>
          <w:trHeight w:val="287"/>
        </w:trPr>
        <w:tc>
          <w:tcPr>
            <w:tcW w:w="9746" w:type="dxa"/>
            <w:tcBorders>
              <w:top w:val="single" w:sz="4" w:space="0" w:color="330C60" w:themeColor="text1"/>
              <w:bottom w:val="single" w:sz="4" w:space="0" w:color="330C60" w:themeColor="tex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66CA1A2" w14:textId="77777777" w:rsidR="007C2368" w:rsidRPr="00660CCF" w:rsidRDefault="007C2368" w:rsidP="00CE45EA">
            <w:pPr>
              <w:pStyle w:val="BodyText"/>
              <w:rPr>
                <w:rFonts w:ascii="Objektiv Mk1" w:hAnsi="Objektiv Mk1" w:cs="Objektiv Mk1"/>
              </w:rPr>
            </w:pPr>
            <w:r w:rsidRPr="00660CCF">
              <w:rPr>
                <w:rFonts w:ascii="Objektiv Mk1" w:hAnsi="Objektiv Mk1" w:cs="Objektiv Mk1"/>
              </w:rPr>
              <w:t>Insert here</w:t>
            </w:r>
          </w:p>
        </w:tc>
      </w:tr>
    </w:tbl>
    <w:p w14:paraId="18601768" w14:textId="77777777" w:rsidR="0047682F" w:rsidRPr="00660CCF" w:rsidRDefault="0047682F" w:rsidP="00B44136">
      <w:pPr>
        <w:rPr>
          <w:rFonts w:ascii="Objektiv Mk1" w:hAnsi="Objektiv Mk1" w:cs="Objektiv Mk1"/>
          <w:color w:val="FFFFFF" w:themeColor="background1"/>
        </w:rPr>
      </w:pPr>
    </w:p>
    <w:sectPr w:rsidR="0047682F" w:rsidRPr="00660CCF" w:rsidSect="00711161">
      <w:headerReference w:type="default" r:id="rId8"/>
      <w:footerReference w:type="default" r:id="rId9"/>
      <w:pgSz w:w="11906" w:h="16838" w:code="9"/>
      <w:pgMar w:top="2552" w:right="1134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3D7467" w14:textId="77777777" w:rsidR="008226C1" w:rsidRDefault="008226C1" w:rsidP="008C7309">
      <w:r>
        <w:separator/>
      </w:r>
    </w:p>
  </w:endnote>
  <w:endnote w:type="continuationSeparator" w:id="0">
    <w:p w14:paraId="051DE7F2" w14:textId="77777777" w:rsidR="008226C1" w:rsidRDefault="008226C1" w:rsidP="008C7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bjective">
    <w:panose1 w:val="00000000000000000000"/>
    <w:charset w:val="4D"/>
    <w:family w:val="auto"/>
    <w:notTrueType/>
    <w:pitch w:val="variable"/>
    <w:sig w:usb0="A000002F" w:usb1="1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0000028F" w:usb1="00000002" w:usb2="00000000" w:usb3="00000000" w:csb0="0000019F" w:csb1="00000000"/>
  </w:font>
  <w:font w:name="Objektiv Mk1">
    <w:panose1 w:val="020B0502020204020203"/>
    <w:charset w:val="00"/>
    <w:family w:val="swiss"/>
    <w:pitch w:val="variable"/>
    <w:sig w:usb0="A00002EF" w:usb1="4000205B" w:usb2="0000000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C61AFE" w14:textId="6ED1F30E" w:rsidR="00711161" w:rsidRPr="00660CCF" w:rsidRDefault="00A36844" w:rsidP="00660CCF">
    <w:pPr>
      <w:pStyle w:val="Footer"/>
      <w:spacing w:line="276" w:lineRule="auto"/>
      <w:rPr>
        <w:rFonts w:ascii="Objective" w:hAnsi="Objective"/>
        <w:b/>
        <w:bCs/>
        <w:color w:val="330C60" w:themeColor="accent1"/>
        <w:sz w:val="16"/>
        <w:szCs w:val="16"/>
      </w:rPr>
    </w:pPr>
    <w:r>
      <w:rPr>
        <w:rFonts w:ascii="Objective" w:hAnsi="Objective"/>
        <w:color w:val="330C60" w:themeColor="accent1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277F89" w14:textId="77777777" w:rsidR="008226C1" w:rsidRDefault="008226C1" w:rsidP="008C7309">
      <w:r>
        <w:separator/>
      </w:r>
    </w:p>
  </w:footnote>
  <w:footnote w:type="continuationSeparator" w:id="0">
    <w:p w14:paraId="0DBCBDCC" w14:textId="77777777" w:rsidR="008226C1" w:rsidRDefault="008226C1" w:rsidP="008C7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98B13C" w14:textId="5538DDCB" w:rsidR="008C7309" w:rsidRDefault="002A59D1" w:rsidP="00660CCF">
    <w:r>
      <w:rPr>
        <w:noProof/>
      </w:rPr>
      <w:drawing>
        <wp:anchor distT="0" distB="0" distL="114300" distR="114300" simplePos="0" relativeHeight="251658240" behindDoc="1" locked="0" layoutInCell="1" allowOverlap="1" wp14:anchorId="01A187EC" wp14:editId="2842814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400" cy="10681200"/>
          <wp:effectExtent l="0" t="0" r="635" b="0"/>
          <wp:wrapNone/>
          <wp:docPr id="11807335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733571" name="Picture 11807335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D74CFE"/>
    <w:multiLevelType w:val="hybridMultilevel"/>
    <w:tmpl w:val="E4F64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432C"/>
    <w:multiLevelType w:val="hybridMultilevel"/>
    <w:tmpl w:val="E23EEAFC"/>
    <w:lvl w:ilvl="0" w:tplc="47F0498A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950FF"/>
    <w:multiLevelType w:val="hybridMultilevel"/>
    <w:tmpl w:val="520AD5FE"/>
    <w:lvl w:ilvl="0" w:tplc="4E347C42">
      <w:numFmt w:val="bullet"/>
      <w:lvlText w:val="•"/>
      <w:lvlJc w:val="left"/>
      <w:pPr>
        <w:ind w:left="1080" w:hanging="720"/>
      </w:pPr>
      <w:rPr>
        <w:rFonts w:ascii="Objective" w:eastAsiaTheme="minorHAnsi" w:hAnsi="Objective" w:cstheme="minorBidi" w:hint="default"/>
      </w:rPr>
    </w:lvl>
    <w:lvl w:ilvl="1" w:tplc="0824C422">
      <w:numFmt w:val="bullet"/>
      <w:lvlText w:val=""/>
      <w:lvlJc w:val="left"/>
      <w:pPr>
        <w:ind w:left="1800" w:hanging="720"/>
      </w:pPr>
      <w:rPr>
        <w:rFonts w:ascii="Symbol" w:eastAsiaTheme="minorHAnsi" w:hAnsi="Symbol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BB41C0"/>
    <w:multiLevelType w:val="hybridMultilevel"/>
    <w:tmpl w:val="E7DC74A4"/>
    <w:lvl w:ilvl="0" w:tplc="47F04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108E7E">
      <w:start w:val="1"/>
      <w:numFmt w:val="bullet"/>
      <w:pStyle w:val="Tabledash"/>
      <w:lvlText w:val="–"/>
      <w:lvlJc w:val="left"/>
      <w:pPr>
        <w:ind w:left="1440" w:hanging="360"/>
      </w:pPr>
      <w:rPr>
        <w:rFonts w:ascii="Arial Nova Light" w:hAnsi="Arial Nova Light" w:hint="default"/>
        <w:b w:val="0"/>
        <w:i w:val="0"/>
        <w:color w:val="7A54F0" w:themeColor="accent2"/>
        <w:sz w:val="2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201566">
    <w:abstractNumId w:val="0"/>
  </w:num>
  <w:num w:numId="2" w16cid:durableId="427193110">
    <w:abstractNumId w:val="2"/>
  </w:num>
  <w:num w:numId="3" w16cid:durableId="513417452">
    <w:abstractNumId w:val="1"/>
  </w:num>
  <w:num w:numId="4" w16cid:durableId="71901104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CCF"/>
    <w:rsid w:val="00083E63"/>
    <w:rsid w:val="000C0AC5"/>
    <w:rsid w:val="000F6E26"/>
    <w:rsid w:val="00140CBA"/>
    <w:rsid w:val="001618B0"/>
    <w:rsid w:val="0018712E"/>
    <w:rsid w:val="00223EC7"/>
    <w:rsid w:val="00244141"/>
    <w:rsid w:val="002738D0"/>
    <w:rsid w:val="002A5819"/>
    <w:rsid w:val="002A59D1"/>
    <w:rsid w:val="0038335D"/>
    <w:rsid w:val="00393327"/>
    <w:rsid w:val="003B30AC"/>
    <w:rsid w:val="003C0907"/>
    <w:rsid w:val="003F38EA"/>
    <w:rsid w:val="00402AEA"/>
    <w:rsid w:val="0042605A"/>
    <w:rsid w:val="00444F3C"/>
    <w:rsid w:val="0047682F"/>
    <w:rsid w:val="004C3412"/>
    <w:rsid w:val="004C56AB"/>
    <w:rsid w:val="004D6E1C"/>
    <w:rsid w:val="00510800"/>
    <w:rsid w:val="00577CF4"/>
    <w:rsid w:val="005C519D"/>
    <w:rsid w:val="005F5608"/>
    <w:rsid w:val="00607743"/>
    <w:rsid w:val="00660CCF"/>
    <w:rsid w:val="006B5389"/>
    <w:rsid w:val="006C3A09"/>
    <w:rsid w:val="006D1412"/>
    <w:rsid w:val="006D763E"/>
    <w:rsid w:val="00711161"/>
    <w:rsid w:val="00764F10"/>
    <w:rsid w:val="007651A1"/>
    <w:rsid w:val="007C2368"/>
    <w:rsid w:val="008226C1"/>
    <w:rsid w:val="00841B40"/>
    <w:rsid w:val="008736ED"/>
    <w:rsid w:val="008A2514"/>
    <w:rsid w:val="008A6A4E"/>
    <w:rsid w:val="008C7309"/>
    <w:rsid w:val="009131C6"/>
    <w:rsid w:val="009520F2"/>
    <w:rsid w:val="0098384B"/>
    <w:rsid w:val="00985E6D"/>
    <w:rsid w:val="009D72F2"/>
    <w:rsid w:val="00A36844"/>
    <w:rsid w:val="00A50003"/>
    <w:rsid w:val="00A67B13"/>
    <w:rsid w:val="00AF611E"/>
    <w:rsid w:val="00B44136"/>
    <w:rsid w:val="00B60A80"/>
    <w:rsid w:val="00B977F6"/>
    <w:rsid w:val="00C83796"/>
    <w:rsid w:val="00CB38C8"/>
    <w:rsid w:val="00CE1324"/>
    <w:rsid w:val="00D27CC6"/>
    <w:rsid w:val="00D33D44"/>
    <w:rsid w:val="00DB25EB"/>
    <w:rsid w:val="00DD489D"/>
    <w:rsid w:val="00ED7334"/>
    <w:rsid w:val="00F1496B"/>
    <w:rsid w:val="00F2307A"/>
    <w:rsid w:val="00F5469B"/>
    <w:rsid w:val="00F70157"/>
    <w:rsid w:val="00FB6A1C"/>
    <w:rsid w:val="00FC255E"/>
    <w:rsid w:val="00FD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6FB93"/>
  <w15:docId w15:val="{A5605B18-C928-FC4E-9916-2E378393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1" w:qFormat="1"/>
    <w:lsdException w:name="heading 2" w:semiHidden="1" w:uiPriority="2" w:qFormat="1"/>
    <w:lsdException w:name="heading 3" w:semiHidden="1" w:uiPriority="3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8"/>
    <w:qFormat/>
    <w:rsid w:val="0047682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8C73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20F2"/>
  </w:style>
  <w:style w:type="paragraph" w:styleId="Footer">
    <w:name w:val="footer"/>
    <w:basedOn w:val="Normal"/>
    <w:link w:val="FooterChar"/>
    <w:uiPriority w:val="99"/>
    <w:semiHidden/>
    <w:rsid w:val="008C73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20F2"/>
  </w:style>
  <w:style w:type="table" w:styleId="TableGrid">
    <w:name w:val="Table Grid"/>
    <w:basedOn w:val="TableNormal"/>
    <w:uiPriority w:val="59"/>
    <w:rsid w:val="008C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4C3412"/>
    <w:pPr>
      <w:spacing w:line="340" w:lineRule="exact"/>
    </w:pPr>
    <w:rPr>
      <w:b/>
      <w:color w:val="FFFFFF" w:themeColor="background1"/>
      <w:sz w:val="20"/>
      <w:szCs w:val="16"/>
    </w:rPr>
  </w:style>
  <w:style w:type="paragraph" w:customStyle="1" w:styleId="Tabletext">
    <w:name w:val="Table text"/>
    <w:basedOn w:val="Normal"/>
    <w:uiPriority w:val="5"/>
    <w:semiHidden/>
    <w:qFormat/>
    <w:rsid w:val="00083E63"/>
    <w:pPr>
      <w:spacing w:line="260" w:lineRule="exact"/>
    </w:pPr>
    <w:rPr>
      <w:noProof/>
      <w:color w:val="330C60" w:themeColor="text1"/>
      <w:sz w:val="20"/>
      <w:szCs w:val="20"/>
    </w:rPr>
  </w:style>
  <w:style w:type="paragraph" w:styleId="BodyText">
    <w:name w:val="Body Text"/>
    <w:basedOn w:val="Tabletext"/>
    <w:link w:val="BodyTextChar"/>
    <w:uiPriority w:val="1"/>
    <w:qFormat/>
    <w:rsid w:val="00B60A80"/>
    <w:pPr>
      <w:spacing w:after="100"/>
    </w:pPr>
  </w:style>
  <w:style w:type="character" w:customStyle="1" w:styleId="BodyTextChar">
    <w:name w:val="Body Text Char"/>
    <w:basedOn w:val="DefaultParagraphFont"/>
    <w:link w:val="BodyText"/>
    <w:uiPriority w:val="1"/>
    <w:rsid w:val="00B60A80"/>
    <w:rPr>
      <w:noProof/>
      <w:color w:val="330C60" w:themeColor="text1"/>
      <w:sz w:val="20"/>
      <w:szCs w:val="20"/>
    </w:rPr>
  </w:style>
  <w:style w:type="paragraph" w:customStyle="1" w:styleId="CaseStudyStrapline">
    <w:name w:val="Case Study Strapline"/>
    <w:basedOn w:val="Tabletext"/>
    <w:uiPriority w:val="2"/>
    <w:semiHidden/>
    <w:qFormat/>
    <w:rsid w:val="00083E63"/>
    <w:pPr>
      <w:spacing w:after="60" w:line="240" w:lineRule="exact"/>
    </w:pPr>
    <w:rPr>
      <w:b/>
      <w:bCs/>
      <w:color w:val="12F5D6" w:themeColor="accent4"/>
    </w:rPr>
  </w:style>
  <w:style w:type="paragraph" w:customStyle="1" w:styleId="Clientname">
    <w:name w:val="Client name"/>
    <w:basedOn w:val="Tabletext"/>
    <w:uiPriority w:val="1"/>
    <w:semiHidden/>
    <w:qFormat/>
    <w:rsid w:val="00A50003"/>
    <w:rPr>
      <w:b/>
      <w:bCs/>
    </w:rPr>
  </w:style>
  <w:style w:type="paragraph" w:customStyle="1" w:styleId="CaseStudyComments">
    <w:name w:val="Case Study Comments"/>
    <w:basedOn w:val="Tabletext"/>
    <w:uiPriority w:val="3"/>
    <w:semiHidden/>
    <w:qFormat/>
    <w:rsid w:val="00A50003"/>
    <w:pPr>
      <w:spacing w:line="220" w:lineRule="exact"/>
    </w:pPr>
    <w:rPr>
      <w:sz w:val="18"/>
      <w:szCs w:val="18"/>
    </w:rPr>
  </w:style>
  <w:style w:type="paragraph" w:customStyle="1" w:styleId="Tablebullet">
    <w:name w:val="Table bullet"/>
    <w:basedOn w:val="BodyText"/>
    <w:uiPriority w:val="2"/>
    <w:qFormat/>
    <w:rsid w:val="00402AEA"/>
    <w:pPr>
      <w:numPr>
        <w:numId w:val="3"/>
      </w:numPr>
      <w:spacing w:after="60"/>
      <w:ind w:left="164" w:hanging="164"/>
    </w:pPr>
  </w:style>
  <w:style w:type="paragraph" w:customStyle="1" w:styleId="Tabledash">
    <w:name w:val="Table dash"/>
    <w:basedOn w:val="Tablebullet"/>
    <w:uiPriority w:val="3"/>
    <w:qFormat/>
    <w:rsid w:val="00402AEA"/>
    <w:pPr>
      <w:numPr>
        <w:ilvl w:val="1"/>
        <w:numId w:val="4"/>
      </w:numPr>
      <w:ind w:left="615" w:hanging="220"/>
    </w:pPr>
  </w:style>
  <w:style w:type="character" w:styleId="Hyperlink">
    <w:name w:val="Hyperlink"/>
    <w:basedOn w:val="DefaultParagraphFont"/>
    <w:uiPriority w:val="99"/>
    <w:unhideWhenUsed/>
    <w:rsid w:val="00A36844"/>
    <w:rPr>
      <w:color w:val="330C6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oliviabonner/Aspect%20Dropbox/Aspect%20Shared%20Resources/Knowledge%20Hub/Templates/Website/Website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rgbClr val="330C60"/>
      </a:dk1>
      <a:lt1>
        <a:sysClr val="window" lastClr="FFFFFF"/>
      </a:lt1>
      <a:dk2>
        <a:srgbClr val="E6E6E6"/>
      </a:dk2>
      <a:lt2>
        <a:srgbClr val="FFFFFF"/>
      </a:lt2>
      <a:accent1>
        <a:srgbClr val="330C60"/>
      </a:accent1>
      <a:accent2>
        <a:srgbClr val="7A54F0"/>
      </a:accent2>
      <a:accent3>
        <a:srgbClr val="3BD6FA"/>
      </a:accent3>
      <a:accent4>
        <a:srgbClr val="12F5D6"/>
      </a:accent4>
      <a:accent5>
        <a:srgbClr val="FF4700"/>
      </a:accent5>
      <a:accent6>
        <a:srgbClr val="FFF000"/>
      </a:accent6>
      <a:hlink>
        <a:srgbClr val="330C60"/>
      </a:hlink>
      <a:folHlink>
        <a:srgbClr val="330C60"/>
      </a:folHlink>
    </a:clrScheme>
    <a:fontScheme name="Aspect Wo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3175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98569-70E7-45F5-8096-AC47752B0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Website.dotx</Template>
  <TotalTime>26</TotalTime>
  <Pages>4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 Bonner</dc:creator>
  <cp:lastModifiedBy>Aynsley Smith</cp:lastModifiedBy>
  <cp:revision>3</cp:revision>
  <dcterms:created xsi:type="dcterms:W3CDTF">2026-07-14T14:25:00Z</dcterms:created>
  <dcterms:modified xsi:type="dcterms:W3CDTF">2026-07-14T14:56:00Z</dcterms:modified>
</cp:coreProperties>
</file>