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D33D44" w:rsidRPr="00FA412A" w14:paraId="5AE8D809" w14:textId="77777777" w:rsidTr="00C10234">
        <w:trPr>
          <w:trHeight w:val="432"/>
        </w:trPr>
        <w:tc>
          <w:tcPr>
            <w:tcW w:w="9746" w:type="dxa"/>
            <w:tcMar>
              <w:left w:w="0" w:type="dxa"/>
              <w:right w:w="0" w:type="dxa"/>
            </w:tcMar>
          </w:tcPr>
          <w:p w14:paraId="16A88AFD" w14:textId="77777777" w:rsidR="007651A1" w:rsidRPr="00FA412A" w:rsidRDefault="007651A1" w:rsidP="002D3F3C">
            <w:pPr>
              <w:pStyle w:val="TableHeading"/>
              <w:rPr>
                <w:rFonts w:ascii="Objektiv Mk1" w:hAnsi="Objektiv Mk1" w:cs="Objektiv Mk1"/>
                <w:b w:val="0"/>
                <w:bCs/>
                <w:color w:val="330C60" w:themeColor="text1"/>
                <w:sz w:val="32"/>
                <w:szCs w:val="20"/>
              </w:rPr>
            </w:pPr>
            <w:r w:rsidRPr="00FA412A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Creative </w:t>
            </w:r>
            <w:r w:rsidR="00B52093" w:rsidRPr="00FA412A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b</w:t>
            </w:r>
            <w:r w:rsidRPr="00FA412A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 xml:space="preserve">rief for </w:t>
            </w:r>
            <w:r w:rsidR="00B52093" w:rsidRPr="00FA412A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f</w:t>
            </w:r>
            <w:r w:rsidRPr="00FA412A">
              <w:rPr>
                <w:rFonts w:ascii="Objektiv Mk1" w:hAnsi="Objektiv Mk1" w:cs="Objektiv Mk1"/>
                <w:bCs/>
                <w:color w:val="330C60" w:themeColor="text1"/>
                <w:sz w:val="32"/>
                <w:szCs w:val="20"/>
              </w:rPr>
              <w:t>ilming</w:t>
            </w:r>
          </w:p>
        </w:tc>
      </w:tr>
    </w:tbl>
    <w:p w14:paraId="31B4C017" w14:textId="77777777" w:rsidR="00C10234" w:rsidRPr="00FA412A" w:rsidRDefault="00C10234">
      <w:pPr>
        <w:rPr>
          <w:rFonts w:ascii="Objektiv Mk1" w:hAnsi="Objektiv Mk1" w:cs="Objektiv Mk1"/>
          <w:color w:val="FFFFFF" w:themeColor="background2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3"/>
      </w:tblGrid>
      <w:tr w:rsidR="00C10234" w:rsidRPr="00FA412A" w14:paraId="67EE2BFF" w14:textId="77777777" w:rsidTr="00C10234">
        <w:trPr>
          <w:trHeight w:val="397"/>
        </w:trPr>
        <w:tc>
          <w:tcPr>
            <w:tcW w:w="209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E39FEA1" w14:textId="77777777" w:rsidR="00C10234" w:rsidRPr="00FA412A" w:rsidRDefault="00C10234" w:rsidP="008B3882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Project details</w:t>
            </w:r>
          </w:p>
        </w:tc>
        <w:tc>
          <w:tcPr>
            <w:tcW w:w="765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11EA633F" w14:textId="77777777" w:rsidR="00C10234" w:rsidRPr="00FA412A" w:rsidRDefault="00C10234" w:rsidP="008B3882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9D72F2" w:rsidRPr="00FA412A" w14:paraId="2908F96F" w14:textId="77777777" w:rsidTr="00C10234">
        <w:trPr>
          <w:trHeight w:val="57"/>
        </w:trPr>
        <w:tc>
          <w:tcPr>
            <w:tcW w:w="2093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1AB3BF" w14:textId="77777777" w:rsidR="009D72F2" w:rsidRPr="00FA412A" w:rsidRDefault="00B44136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Client name:</w:t>
            </w:r>
          </w:p>
        </w:tc>
        <w:tc>
          <w:tcPr>
            <w:tcW w:w="7653" w:type="dxa"/>
            <w:tcBorders>
              <w:top w:val="single" w:sz="4" w:space="0" w:color="330C60" w:themeColor="text1"/>
              <w:left w:val="single" w:sz="4" w:space="0" w:color="auto"/>
              <w:bottom w:val="single" w:sz="4" w:space="0" w:color="auto"/>
            </w:tcBorders>
          </w:tcPr>
          <w:p w14:paraId="166E85A0" w14:textId="77777777" w:rsidR="009D72F2" w:rsidRPr="00FA412A" w:rsidRDefault="009D72F2" w:rsidP="009D72F2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FA412A" w14:paraId="579EE69E" w14:textId="77777777" w:rsidTr="00C10234">
        <w:trPr>
          <w:trHeight w:val="5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55D48A" w14:textId="77777777" w:rsidR="009D72F2" w:rsidRPr="00FA412A" w:rsidRDefault="00B44136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Project name: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79B54" w14:textId="77777777" w:rsidR="009D72F2" w:rsidRPr="00FA412A" w:rsidRDefault="009D72F2" w:rsidP="009D72F2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9D72F2" w:rsidRPr="00FA412A" w14:paraId="3C41A485" w14:textId="77777777" w:rsidTr="00C10234">
        <w:trPr>
          <w:trHeight w:val="5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02140B" w14:textId="77777777" w:rsidR="009D72F2" w:rsidRPr="00FA412A" w:rsidRDefault="00B44136" w:rsidP="009D72F2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Project Ref: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798E7" w14:textId="77777777" w:rsidR="009D72F2" w:rsidRPr="00FA412A" w:rsidRDefault="009D72F2" w:rsidP="009D72F2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D514A8C" w14:textId="77777777" w:rsidR="003C0907" w:rsidRPr="00FA412A" w:rsidRDefault="003C0907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3"/>
      </w:tblGrid>
      <w:tr w:rsidR="00C10234" w:rsidRPr="00FA412A" w14:paraId="66ADA8BB" w14:textId="77777777" w:rsidTr="00C10234">
        <w:trPr>
          <w:trHeight w:val="397"/>
        </w:trPr>
        <w:tc>
          <w:tcPr>
            <w:tcW w:w="4503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2A5BA98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Points of contact</w:t>
            </w:r>
          </w:p>
        </w:tc>
        <w:tc>
          <w:tcPr>
            <w:tcW w:w="5243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5AF43BF9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086123DC" w14:textId="77777777" w:rsidTr="00C10234">
        <w:trPr>
          <w:trHeight w:val="57"/>
        </w:trPr>
        <w:tc>
          <w:tcPr>
            <w:tcW w:w="4503" w:type="dxa"/>
            <w:tcBorders>
              <w:top w:val="single" w:sz="4" w:space="0" w:color="330C60" w:themeColor="text1"/>
              <w:bottom w:val="single" w:sz="4" w:space="0" w:color="auto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2EEFA4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Client Point of Contact (inc contact details)</w:t>
            </w:r>
          </w:p>
        </w:tc>
        <w:tc>
          <w:tcPr>
            <w:tcW w:w="5243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auto"/>
            </w:tcBorders>
          </w:tcPr>
          <w:p w14:paraId="36AC3B06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B44136" w:rsidRPr="00FA412A" w14:paraId="7E83607B" w14:textId="77777777" w:rsidTr="00C10234">
        <w:trPr>
          <w:trHeight w:val="57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A957C3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Aspect Point of Contact (inc contact details)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330C60" w:themeColor="text1"/>
              <w:bottom w:val="single" w:sz="4" w:space="0" w:color="auto"/>
            </w:tcBorders>
          </w:tcPr>
          <w:p w14:paraId="28988718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B44136" w:rsidRPr="00FA412A" w14:paraId="3A09D8B8" w14:textId="77777777" w:rsidTr="00C10234">
        <w:trPr>
          <w:trHeight w:val="57"/>
        </w:trPr>
        <w:tc>
          <w:tcPr>
            <w:tcW w:w="4503" w:type="dxa"/>
            <w:tcBorders>
              <w:top w:val="single" w:sz="4" w:space="0" w:color="auto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195ACD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 xml:space="preserve">Associate/Contractor Point of Contact </w:t>
            </w:r>
            <w:r w:rsidR="004C56AB" w:rsidRPr="00FA412A">
              <w:rPr>
                <w:rFonts w:ascii="Objektiv Mk1" w:hAnsi="Objektiv Mk1" w:cs="Objektiv Mk1"/>
                <w:b/>
                <w:bCs/>
              </w:rPr>
              <w:br/>
            </w:r>
            <w:r w:rsidRPr="00FA412A">
              <w:rPr>
                <w:rFonts w:ascii="Objektiv Mk1" w:hAnsi="Objektiv Mk1" w:cs="Objektiv Mk1"/>
                <w:b/>
                <w:bCs/>
              </w:rPr>
              <w:t>(inc contact details)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330C60" w:themeColor="text1"/>
              <w:bottom w:val="single" w:sz="4" w:space="0" w:color="330C60" w:themeColor="text1"/>
            </w:tcBorders>
          </w:tcPr>
          <w:p w14:paraId="14BD3794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26CBEE47" w14:textId="77777777" w:rsidR="00B44136" w:rsidRPr="00FA412A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5256"/>
      </w:tblGrid>
      <w:tr w:rsidR="00C10234" w:rsidRPr="00FA412A" w14:paraId="3936850C" w14:textId="77777777" w:rsidTr="00C10234">
        <w:trPr>
          <w:trHeight w:val="397"/>
        </w:trPr>
        <w:tc>
          <w:tcPr>
            <w:tcW w:w="449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880CEB0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Objective message</w:t>
            </w:r>
          </w:p>
        </w:tc>
        <w:tc>
          <w:tcPr>
            <w:tcW w:w="525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0863F49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4948878F" w14:textId="77777777" w:rsidTr="00C10234">
        <w:trPr>
          <w:trHeight w:val="57"/>
        </w:trPr>
        <w:tc>
          <w:tcPr>
            <w:tcW w:w="449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9AF9AB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 xml:space="preserve">What are the key messages?  </w:t>
            </w:r>
          </w:p>
          <w:p w14:paraId="03691866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story do the client want to tell?</w:t>
            </w:r>
          </w:p>
        </w:tc>
        <w:tc>
          <w:tcPr>
            <w:tcW w:w="525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71D9BD85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E855688" w14:textId="77777777" w:rsidR="00B44136" w:rsidRPr="00FA412A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5256"/>
      </w:tblGrid>
      <w:tr w:rsidR="00C10234" w:rsidRPr="00FA412A" w14:paraId="50DB53AF" w14:textId="77777777" w:rsidTr="00C10234">
        <w:trPr>
          <w:trHeight w:val="397"/>
        </w:trPr>
        <w:tc>
          <w:tcPr>
            <w:tcW w:w="449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C559A96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Target audience</w:t>
            </w:r>
          </w:p>
        </w:tc>
        <w:tc>
          <w:tcPr>
            <w:tcW w:w="525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5B185E02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477C1422" w14:textId="77777777" w:rsidTr="00C10234">
        <w:trPr>
          <w:trHeight w:val="57"/>
        </w:trPr>
        <w:tc>
          <w:tcPr>
            <w:tcW w:w="449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263C11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 xml:space="preserve">Who are the client trying to reach?  </w:t>
            </w:r>
          </w:p>
          <w:p w14:paraId="1ADB0356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do they want to tell them?</w:t>
            </w:r>
          </w:p>
        </w:tc>
        <w:tc>
          <w:tcPr>
            <w:tcW w:w="525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5F1BC5B2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E1D275A" w14:textId="77777777" w:rsidR="00B44136" w:rsidRPr="00FA412A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5256"/>
      </w:tblGrid>
      <w:tr w:rsidR="00C10234" w:rsidRPr="00FA412A" w14:paraId="08728A6A" w14:textId="77777777" w:rsidTr="00C10234">
        <w:trPr>
          <w:trHeight w:val="397"/>
        </w:trPr>
        <w:tc>
          <w:tcPr>
            <w:tcW w:w="449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3F7BA114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Outputs/scope</w:t>
            </w:r>
          </w:p>
        </w:tc>
        <w:tc>
          <w:tcPr>
            <w:tcW w:w="525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4DF6000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4069BC78" w14:textId="77777777" w:rsidTr="00C10234">
        <w:trPr>
          <w:trHeight w:val="57"/>
        </w:trPr>
        <w:tc>
          <w:tcPr>
            <w:tcW w:w="449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34B0A4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 xml:space="preserve">What is required? </w:t>
            </w:r>
          </w:p>
          <w:p w14:paraId="59695CE4" w14:textId="77777777" w:rsidR="00B44136" w:rsidRPr="00FA412A" w:rsidRDefault="00B44136" w:rsidP="004C56AB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is the expected deliverable/s at the end of the project?</w:t>
            </w:r>
          </w:p>
          <w:p w14:paraId="3A1D8473" w14:textId="77777777" w:rsidR="00B44136" w:rsidRPr="00FA412A" w:rsidRDefault="00B44136" w:rsidP="00B44136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 xml:space="preserve">Expected length of film? </w:t>
            </w:r>
          </w:p>
          <w:p w14:paraId="196EFFA7" w14:textId="77777777" w:rsidR="00B44136" w:rsidRPr="00FA412A" w:rsidRDefault="00B44136" w:rsidP="004C56AB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will the end product be used for (social, website, event, etc)?</w:t>
            </w:r>
          </w:p>
        </w:tc>
        <w:tc>
          <w:tcPr>
            <w:tcW w:w="525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52527545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337030B8" w14:textId="77777777" w:rsidR="00F8731A" w:rsidRPr="00FA412A" w:rsidRDefault="00F8731A" w:rsidP="00B44136">
      <w:pPr>
        <w:rPr>
          <w:rFonts w:ascii="Objektiv Mk1" w:hAnsi="Objektiv Mk1" w:cs="Objektiv Mk1"/>
        </w:rPr>
      </w:pPr>
      <w:r w:rsidRPr="00FA412A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094"/>
      </w:tblGrid>
      <w:tr w:rsidR="00C10234" w:rsidRPr="00FA412A" w14:paraId="54C98435" w14:textId="77777777" w:rsidTr="00C10234">
        <w:trPr>
          <w:trHeight w:val="397"/>
        </w:trPr>
        <w:tc>
          <w:tcPr>
            <w:tcW w:w="3652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7209D69C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lastRenderedPageBreak/>
              <w:t>Creative concepts</w:t>
            </w:r>
          </w:p>
        </w:tc>
        <w:tc>
          <w:tcPr>
            <w:tcW w:w="6094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E7B21B8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25B755B1" w14:textId="77777777" w:rsidTr="00C10234">
        <w:trPr>
          <w:trHeight w:val="1372"/>
        </w:trPr>
        <w:tc>
          <w:tcPr>
            <w:tcW w:w="365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E1C28A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branding / graphics do we need?</w:t>
            </w:r>
          </w:p>
        </w:tc>
        <w:tc>
          <w:tcPr>
            <w:tcW w:w="609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5CF10771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055F2066" w14:textId="77777777" w:rsidR="00B44136" w:rsidRPr="00FA412A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6096"/>
      </w:tblGrid>
      <w:tr w:rsidR="00C10234" w:rsidRPr="00FA412A" w14:paraId="1B54B8B2" w14:textId="77777777" w:rsidTr="00C10234">
        <w:trPr>
          <w:trHeight w:val="397"/>
        </w:trPr>
        <w:tc>
          <w:tcPr>
            <w:tcW w:w="365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2D6AAC44" w14:textId="77777777" w:rsidR="00C10234" w:rsidRPr="00FA412A" w:rsidRDefault="00C10234" w:rsidP="00C10234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Content</w:t>
            </w:r>
          </w:p>
        </w:tc>
        <w:tc>
          <w:tcPr>
            <w:tcW w:w="609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705F83EB" w14:textId="77777777" w:rsidR="00C10234" w:rsidRPr="00FA412A" w:rsidRDefault="00C10234" w:rsidP="00C10234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B44136" w:rsidRPr="00FA412A" w14:paraId="729C0B27" w14:textId="77777777" w:rsidTr="00C10234">
        <w:trPr>
          <w:trHeight w:val="57"/>
        </w:trPr>
        <w:tc>
          <w:tcPr>
            <w:tcW w:w="365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3E54EA" w14:textId="77777777" w:rsidR="00B44136" w:rsidRPr="00FA412A" w:rsidRDefault="00B44136" w:rsidP="004C56AB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questions need to be asked and who will be asking?</w:t>
            </w:r>
          </w:p>
        </w:tc>
        <w:tc>
          <w:tcPr>
            <w:tcW w:w="609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E4C5D17" w14:textId="77777777" w:rsidR="00B44136" w:rsidRPr="00FA412A" w:rsidRDefault="00B44136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6764C22A" w14:textId="77777777" w:rsidR="00B44136" w:rsidRPr="00FA412A" w:rsidRDefault="00B44136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6124"/>
      </w:tblGrid>
      <w:tr w:rsidR="00C10234" w:rsidRPr="00FA412A" w14:paraId="7557FF12" w14:textId="77777777" w:rsidTr="00C10234">
        <w:trPr>
          <w:trHeight w:val="397"/>
        </w:trPr>
        <w:tc>
          <w:tcPr>
            <w:tcW w:w="3622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F79ADC9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Schedule &amp; deadlines</w:t>
            </w:r>
          </w:p>
        </w:tc>
        <w:tc>
          <w:tcPr>
            <w:tcW w:w="6124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1A0CBA69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4C56AB" w:rsidRPr="00FA412A" w14:paraId="3C13D4D0" w14:textId="77777777" w:rsidTr="00C10234">
        <w:trPr>
          <w:trHeight w:val="57"/>
        </w:trPr>
        <w:tc>
          <w:tcPr>
            <w:tcW w:w="362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E146D5" w14:textId="77777777" w:rsidR="004C56AB" w:rsidRPr="00FA412A" w:rsidRDefault="004C56AB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are the logistics / timings?</w:t>
            </w:r>
          </w:p>
        </w:tc>
        <w:tc>
          <w:tcPr>
            <w:tcW w:w="612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C67256F" w14:textId="77777777" w:rsidR="004C56AB" w:rsidRPr="00FA412A" w:rsidRDefault="004C56AB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4C56AB" w:rsidRPr="00FA412A" w14:paraId="5595DB85" w14:textId="77777777" w:rsidTr="00C10234">
        <w:trPr>
          <w:trHeight w:val="57"/>
        </w:trPr>
        <w:tc>
          <w:tcPr>
            <w:tcW w:w="362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D7FFF5" w14:textId="77777777" w:rsidR="004C56AB" w:rsidRPr="00FA412A" w:rsidRDefault="004C56AB" w:rsidP="00CE45EA">
            <w:pPr>
              <w:pStyle w:val="BodyText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is the project timeline? What are the important dates/deadlines/milestones?</w:t>
            </w:r>
          </w:p>
        </w:tc>
        <w:tc>
          <w:tcPr>
            <w:tcW w:w="612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7C835662" w14:textId="77777777" w:rsidR="004C56AB" w:rsidRPr="00FA412A" w:rsidRDefault="004C56AB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1136923" w14:textId="77777777" w:rsidR="004C56AB" w:rsidRPr="00FA412A" w:rsidRDefault="004C56AB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2"/>
        <w:gridCol w:w="6124"/>
      </w:tblGrid>
      <w:tr w:rsidR="00C10234" w:rsidRPr="00FA412A" w14:paraId="7528600B" w14:textId="77777777" w:rsidTr="00C10234">
        <w:trPr>
          <w:trHeight w:val="397"/>
        </w:trPr>
        <w:tc>
          <w:tcPr>
            <w:tcW w:w="3622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0B54C2B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Budget</w:t>
            </w:r>
          </w:p>
        </w:tc>
        <w:tc>
          <w:tcPr>
            <w:tcW w:w="6124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1637C90B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651A1" w:rsidRPr="00FA412A" w14:paraId="78C61017" w14:textId="77777777" w:rsidTr="00C10234">
        <w:trPr>
          <w:trHeight w:val="57"/>
        </w:trPr>
        <w:tc>
          <w:tcPr>
            <w:tcW w:w="3622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F976EA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What is the available/expected budget range for the project?</w:t>
            </w:r>
          </w:p>
        </w:tc>
        <w:tc>
          <w:tcPr>
            <w:tcW w:w="6124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0553BEA9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6164331F" w14:textId="77777777" w:rsidR="007651A1" w:rsidRPr="00FA412A" w:rsidRDefault="007651A1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8"/>
        <w:gridCol w:w="6138"/>
      </w:tblGrid>
      <w:tr w:rsidR="00C10234" w:rsidRPr="00FA412A" w14:paraId="67DD2083" w14:textId="77777777" w:rsidTr="00C10234">
        <w:trPr>
          <w:trHeight w:val="397"/>
        </w:trPr>
        <w:tc>
          <w:tcPr>
            <w:tcW w:w="3608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C0A1456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Approvals</w:t>
            </w:r>
          </w:p>
        </w:tc>
        <w:tc>
          <w:tcPr>
            <w:tcW w:w="6138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09BB0C8D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651A1" w:rsidRPr="00FA412A" w14:paraId="0AAB5E23" w14:textId="77777777" w:rsidTr="00C10234">
        <w:trPr>
          <w:trHeight w:val="57"/>
        </w:trPr>
        <w:tc>
          <w:tcPr>
            <w:tcW w:w="3608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3530A3" w14:textId="77777777" w:rsidR="007651A1" w:rsidRPr="00FA412A" w:rsidRDefault="007651A1" w:rsidP="007651A1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Who needs to be involved in the approvals process?</w:t>
            </w:r>
          </w:p>
          <w:p w14:paraId="78979808" w14:textId="77777777" w:rsidR="007651A1" w:rsidRPr="00FA412A" w:rsidRDefault="007651A1" w:rsidP="007651A1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Who will have final approval?</w:t>
            </w:r>
          </w:p>
        </w:tc>
        <w:tc>
          <w:tcPr>
            <w:tcW w:w="6138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6AB05B4C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6B470AED" w14:textId="77777777" w:rsidR="007651A1" w:rsidRPr="00FA412A" w:rsidRDefault="007651A1" w:rsidP="00B44136">
      <w:pPr>
        <w:rPr>
          <w:rFonts w:ascii="Objektiv Mk1" w:hAnsi="Objektiv Mk1" w:cs="Objektiv Mk1"/>
          <w:color w:val="FFFFFF" w:themeColor="background1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4"/>
        <w:gridCol w:w="6152"/>
      </w:tblGrid>
      <w:tr w:rsidR="007651A1" w:rsidRPr="00FA412A" w14:paraId="506281C6" w14:textId="77777777" w:rsidTr="00C10234">
        <w:trPr>
          <w:trHeight w:val="397"/>
        </w:trPr>
        <w:tc>
          <w:tcPr>
            <w:tcW w:w="9746" w:type="dxa"/>
            <w:gridSpan w:val="2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1F7B185E" w14:textId="77777777" w:rsidR="007651A1" w:rsidRPr="00FA412A" w:rsidRDefault="007651A1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Comments</w:t>
            </w:r>
          </w:p>
        </w:tc>
      </w:tr>
      <w:tr w:rsidR="007651A1" w:rsidRPr="00FA412A" w14:paraId="3AD76435" w14:textId="77777777" w:rsidTr="00C10234">
        <w:trPr>
          <w:trHeight w:val="57"/>
        </w:trPr>
        <w:tc>
          <w:tcPr>
            <w:tcW w:w="3594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196889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Any additional notes?</w:t>
            </w:r>
          </w:p>
        </w:tc>
        <w:tc>
          <w:tcPr>
            <w:tcW w:w="6152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5FCC4747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42C10EE" w14:textId="77777777" w:rsidR="00F8731A" w:rsidRPr="00FA412A" w:rsidRDefault="00F8731A" w:rsidP="00B44136">
      <w:pPr>
        <w:rPr>
          <w:rFonts w:ascii="Objektiv Mk1" w:hAnsi="Objektiv Mk1" w:cs="Objektiv Mk1"/>
        </w:rPr>
      </w:pPr>
      <w:r w:rsidRPr="00FA412A">
        <w:rPr>
          <w:rFonts w:ascii="Objektiv Mk1" w:hAnsi="Objektiv Mk1" w:cs="Objektiv Mk1"/>
        </w:rPr>
        <w:br w:type="page"/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0"/>
        <w:gridCol w:w="5536"/>
      </w:tblGrid>
      <w:tr w:rsidR="00C10234" w:rsidRPr="00FA412A" w14:paraId="64C8409D" w14:textId="77777777" w:rsidTr="00C10234">
        <w:trPr>
          <w:trHeight w:val="397"/>
        </w:trPr>
        <w:tc>
          <w:tcPr>
            <w:tcW w:w="4210" w:type="dxa"/>
            <w:tcBorders>
              <w:bottom w:val="single" w:sz="4" w:space="0" w:color="330C60" w:themeColor="text1"/>
            </w:tcBorders>
            <w:shd w:val="clear" w:color="auto" w:fill="330C60" w:themeFill="text1"/>
            <w:tcMar>
              <w:left w:w="85" w:type="dxa"/>
              <w:right w:w="0" w:type="dxa"/>
            </w:tcMar>
            <w:vAlign w:val="center"/>
          </w:tcPr>
          <w:p w14:paraId="599265D5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lastRenderedPageBreak/>
              <w:t>To be completed by Aspect</w:t>
            </w:r>
          </w:p>
        </w:tc>
        <w:tc>
          <w:tcPr>
            <w:tcW w:w="5536" w:type="dxa"/>
            <w:tcBorders>
              <w:bottom w:val="single" w:sz="4" w:space="0" w:color="330C60" w:themeColor="text1"/>
            </w:tcBorders>
            <w:shd w:val="clear" w:color="auto" w:fill="330C60" w:themeFill="text1"/>
            <w:vAlign w:val="center"/>
          </w:tcPr>
          <w:p w14:paraId="60598175" w14:textId="77777777" w:rsidR="00C10234" w:rsidRPr="00FA412A" w:rsidRDefault="00C10234" w:rsidP="007651A1">
            <w:pPr>
              <w:pStyle w:val="TableHeading"/>
              <w:rPr>
                <w:rFonts w:ascii="Objektiv Mk1" w:hAnsi="Objektiv Mk1" w:cs="Objektiv Mk1"/>
              </w:rPr>
            </w:pPr>
          </w:p>
        </w:tc>
      </w:tr>
      <w:tr w:rsidR="007651A1" w:rsidRPr="00FA412A" w14:paraId="4D2C8BC4" w14:textId="77777777" w:rsidTr="00C10234">
        <w:trPr>
          <w:trHeight w:val="57"/>
        </w:trPr>
        <w:tc>
          <w:tcPr>
            <w:tcW w:w="421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63C270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Aspect Lead</w:t>
            </w:r>
          </w:p>
        </w:tc>
        <w:tc>
          <w:tcPr>
            <w:tcW w:w="553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B27491D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7651A1" w:rsidRPr="00FA412A" w14:paraId="6BF17A76" w14:textId="77777777" w:rsidTr="00C10234">
        <w:trPr>
          <w:trHeight w:val="57"/>
        </w:trPr>
        <w:tc>
          <w:tcPr>
            <w:tcW w:w="421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FABAD1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Aspect support/associates required</w:t>
            </w:r>
          </w:p>
        </w:tc>
        <w:tc>
          <w:tcPr>
            <w:tcW w:w="553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6DDDAAE1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7651A1" w:rsidRPr="00FA412A" w14:paraId="7DE4F698" w14:textId="77777777" w:rsidTr="00C10234">
        <w:trPr>
          <w:trHeight w:val="57"/>
        </w:trPr>
        <w:tc>
          <w:tcPr>
            <w:tcW w:w="421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F40352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Associate quotes</w:t>
            </w:r>
          </w:p>
        </w:tc>
        <w:tc>
          <w:tcPr>
            <w:tcW w:w="553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11301D69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7651A1" w:rsidRPr="00FA412A" w14:paraId="33E5B91A" w14:textId="77777777" w:rsidTr="00C10234">
        <w:trPr>
          <w:trHeight w:val="57"/>
        </w:trPr>
        <w:tc>
          <w:tcPr>
            <w:tcW w:w="421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D520ED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Quote to client</w:t>
            </w:r>
          </w:p>
        </w:tc>
        <w:tc>
          <w:tcPr>
            <w:tcW w:w="553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325CF9BE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  <w:tr w:rsidR="007651A1" w:rsidRPr="00FA412A" w14:paraId="6B3C12F8" w14:textId="77777777" w:rsidTr="00C10234">
        <w:trPr>
          <w:trHeight w:val="57"/>
        </w:trPr>
        <w:tc>
          <w:tcPr>
            <w:tcW w:w="4210" w:type="dxa"/>
            <w:tcBorders>
              <w:top w:val="single" w:sz="4" w:space="0" w:color="330C60" w:themeColor="text1"/>
              <w:bottom w:val="single" w:sz="4" w:space="0" w:color="330C60" w:themeColor="text1"/>
              <w:right w:val="single" w:sz="4" w:space="0" w:color="330C60" w:themeColor="tex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FAF470" w14:textId="77777777" w:rsidR="007651A1" w:rsidRPr="00FA412A" w:rsidRDefault="007651A1" w:rsidP="00CE45EA">
            <w:pPr>
              <w:pStyle w:val="BodyText"/>
              <w:ind w:right="418"/>
              <w:rPr>
                <w:rFonts w:ascii="Objektiv Mk1" w:hAnsi="Objektiv Mk1" w:cs="Objektiv Mk1"/>
                <w:b/>
                <w:bCs/>
              </w:rPr>
            </w:pPr>
            <w:r w:rsidRPr="00FA412A">
              <w:rPr>
                <w:rFonts w:ascii="Objektiv Mk1" w:hAnsi="Objektiv Mk1" w:cs="Objektiv Mk1"/>
                <w:b/>
                <w:bCs/>
              </w:rPr>
              <w:t>Final quote agreed</w:t>
            </w:r>
          </w:p>
        </w:tc>
        <w:tc>
          <w:tcPr>
            <w:tcW w:w="5536" w:type="dxa"/>
            <w:tcBorders>
              <w:top w:val="single" w:sz="4" w:space="0" w:color="330C60" w:themeColor="text1"/>
              <w:left w:val="single" w:sz="4" w:space="0" w:color="330C60" w:themeColor="text1"/>
              <w:bottom w:val="single" w:sz="4" w:space="0" w:color="330C60" w:themeColor="text1"/>
            </w:tcBorders>
          </w:tcPr>
          <w:p w14:paraId="4C8025EF" w14:textId="77777777" w:rsidR="007651A1" w:rsidRPr="00FA412A" w:rsidRDefault="007651A1" w:rsidP="00CE45EA">
            <w:pPr>
              <w:pStyle w:val="BodyText"/>
              <w:rPr>
                <w:rFonts w:ascii="Objektiv Mk1" w:hAnsi="Objektiv Mk1" w:cs="Objektiv Mk1"/>
              </w:rPr>
            </w:pPr>
            <w:r w:rsidRPr="00FA412A">
              <w:rPr>
                <w:rFonts w:ascii="Objektiv Mk1" w:hAnsi="Objektiv Mk1" w:cs="Objektiv Mk1"/>
              </w:rPr>
              <w:t>Insert here</w:t>
            </w:r>
          </w:p>
        </w:tc>
      </w:tr>
    </w:tbl>
    <w:p w14:paraId="7AB0A96E" w14:textId="77777777" w:rsidR="007651A1" w:rsidRPr="00FA412A" w:rsidRDefault="007651A1" w:rsidP="00B44136">
      <w:pPr>
        <w:rPr>
          <w:rFonts w:ascii="Objektiv Mk1" w:hAnsi="Objektiv Mk1" w:cs="Objektiv Mk1"/>
        </w:rPr>
      </w:pPr>
    </w:p>
    <w:sectPr w:rsidR="007651A1" w:rsidRPr="00FA412A" w:rsidSect="00711161">
      <w:headerReference w:type="default" r:id="rId8"/>
      <w:footerReference w:type="default" r:id="rId9"/>
      <w:pgSz w:w="11906" w:h="16838" w:code="9"/>
      <w:pgMar w:top="2552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F4C1" w14:textId="77777777" w:rsidR="005B0C5D" w:rsidRDefault="005B0C5D" w:rsidP="008C7309">
      <w:r>
        <w:separator/>
      </w:r>
    </w:p>
  </w:endnote>
  <w:endnote w:type="continuationSeparator" w:id="0">
    <w:p w14:paraId="0B739068" w14:textId="77777777" w:rsidR="005B0C5D" w:rsidRDefault="005B0C5D" w:rsidP="008C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bjective">
    <w:panose1 w:val="020B0604020202020204"/>
    <w:charset w:val="4D"/>
    <w:family w:val="auto"/>
    <w:notTrueType/>
    <w:pitch w:val="variable"/>
    <w:sig w:usb0="A000002F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Objektiv Mk1">
    <w:altName w:val="Sylfaen"/>
    <w:panose1 w:val="020B0502020204020203"/>
    <w:charset w:val="00"/>
    <w:family w:val="swiss"/>
    <w:pitch w:val="variable"/>
    <w:sig w:usb0="A500AEEF" w:usb1="C000A05B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E349" w14:textId="77777777" w:rsidR="00711161" w:rsidRPr="00F8731A" w:rsidRDefault="00F8731A" w:rsidP="00F8731A">
    <w:pPr>
      <w:pStyle w:val="Footer"/>
      <w:tabs>
        <w:tab w:val="clear" w:pos="4513"/>
        <w:tab w:val="clear" w:pos="9026"/>
        <w:tab w:val="right" w:pos="9638"/>
      </w:tabs>
      <w:spacing w:line="276" w:lineRule="auto"/>
      <w:ind w:left="-84"/>
      <w:rPr>
        <w:rFonts w:ascii="Objective" w:hAnsi="Objective"/>
        <w:color w:val="330C60" w:themeColor="accent1"/>
        <w:sz w:val="20"/>
        <w:szCs w:val="20"/>
      </w:rPr>
    </w:pPr>
    <w:r>
      <w:rPr>
        <w:rFonts w:ascii="Objective" w:hAnsi="Objective"/>
        <w:color w:val="330C60" w:themeColor="accent1"/>
        <w:sz w:val="20"/>
        <w:szCs w:val="20"/>
      </w:rPr>
      <w:tab/>
    </w:r>
    <w:r w:rsidRPr="00A36844">
      <w:rPr>
        <w:rFonts w:ascii="Objective" w:hAnsi="Objective"/>
        <w:color w:val="330C60" w:themeColor="accent1"/>
        <w:sz w:val="20"/>
        <w:szCs w:val="20"/>
      </w:rPr>
      <w:fldChar w:fldCharType="begin"/>
    </w:r>
    <w:r w:rsidRPr="00A36844">
      <w:rPr>
        <w:rFonts w:ascii="Objective" w:hAnsi="Objective"/>
        <w:color w:val="330C60" w:themeColor="accent1"/>
        <w:sz w:val="20"/>
        <w:szCs w:val="20"/>
      </w:rPr>
      <w:instrText xml:space="preserve"> PAGE   \* MERGEFORMAT </w:instrText>
    </w:r>
    <w:r w:rsidRPr="00A36844">
      <w:rPr>
        <w:rFonts w:ascii="Objective" w:hAnsi="Objective"/>
        <w:color w:val="330C60" w:themeColor="accent1"/>
        <w:sz w:val="20"/>
        <w:szCs w:val="20"/>
      </w:rPr>
      <w:fldChar w:fldCharType="separate"/>
    </w:r>
    <w:r>
      <w:rPr>
        <w:rFonts w:ascii="Objective" w:hAnsi="Objective"/>
        <w:color w:val="330C60" w:themeColor="accent1"/>
        <w:sz w:val="20"/>
        <w:szCs w:val="20"/>
      </w:rPr>
      <w:t>1</w:t>
    </w:r>
    <w:r w:rsidRPr="00A36844">
      <w:rPr>
        <w:rFonts w:ascii="Objective" w:hAnsi="Objective"/>
        <w:noProof/>
        <w:color w:val="330C60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7A20" w14:textId="77777777" w:rsidR="005B0C5D" w:rsidRDefault="005B0C5D" w:rsidP="008C7309">
      <w:r>
        <w:separator/>
      </w:r>
    </w:p>
  </w:footnote>
  <w:footnote w:type="continuationSeparator" w:id="0">
    <w:p w14:paraId="28D14C41" w14:textId="77777777" w:rsidR="005B0C5D" w:rsidRDefault="005B0C5D" w:rsidP="008C7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21F6" w14:textId="6AD4FFC9" w:rsidR="008C7309" w:rsidRDefault="0005343B" w:rsidP="009520F2">
    <w:pPr>
      <w:ind w:left="-14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5BD48" wp14:editId="7E27A431">
          <wp:simplePos x="0" y="0"/>
          <wp:positionH relativeFrom="page">
            <wp:posOffset>-19212</wp:posOffset>
          </wp:positionH>
          <wp:positionV relativeFrom="page">
            <wp:posOffset>29305</wp:posOffset>
          </wp:positionV>
          <wp:extent cx="7556400" cy="10681200"/>
          <wp:effectExtent l="0" t="0" r="635" b="0"/>
          <wp:wrapNone/>
          <wp:docPr id="784459843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59843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CFE"/>
    <w:multiLevelType w:val="hybridMultilevel"/>
    <w:tmpl w:val="E4F64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432C"/>
    <w:multiLevelType w:val="hybridMultilevel"/>
    <w:tmpl w:val="E23EEAFC"/>
    <w:lvl w:ilvl="0" w:tplc="47F0498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950FF"/>
    <w:multiLevelType w:val="hybridMultilevel"/>
    <w:tmpl w:val="520AD5FE"/>
    <w:lvl w:ilvl="0" w:tplc="4E347C42">
      <w:numFmt w:val="bullet"/>
      <w:lvlText w:val="•"/>
      <w:lvlJc w:val="left"/>
      <w:pPr>
        <w:ind w:left="1080" w:hanging="720"/>
      </w:pPr>
      <w:rPr>
        <w:rFonts w:ascii="Objective" w:eastAsiaTheme="minorHAnsi" w:hAnsi="Objective" w:cstheme="minorBidi" w:hint="default"/>
      </w:rPr>
    </w:lvl>
    <w:lvl w:ilvl="1" w:tplc="0824C422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B41C0"/>
    <w:multiLevelType w:val="hybridMultilevel"/>
    <w:tmpl w:val="E7DC74A4"/>
    <w:lvl w:ilvl="0" w:tplc="47F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08E7E">
      <w:start w:val="1"/>
      <w:numFmt w:val="bullet"/>
      <w:pStyle w:val="Tabledash"/>
      <w:lvlText w:val="–"/>
      <w:lvlJc w:val="left"/>
      <w:pPr>
        <w:ind w:left="1440" w:hanging="360"/>
      </w:pPr>
      <w:rPr>
        <w:rFonts w:ascii="Arial Nova Light" w:hAnsi="Arial Nova Light" w:hint="default"/>
        <w:b w:val="0"/>
        <w:i w:val="0"/>
        <w:color w:val="7A54F0" w:themeColor="accent2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92661">
    <w:abstractNumId w:val="0"/>
  </w:num>
  <w:num w:numId="2" w16cid:durableId="1393237930">
    <w:abstractNumId w:val="2"/>
  </w:num>
  <w:num w:numId="3" w16cid:durableId="1486170026">
    <w:abstractNumId w:val="1"/>
  </w:num>
  <w:num w:numId="4" w16cid:durableId="114269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43B"/>
    <w:rsid w:val="0005343B"/>
    <w:rsid w:val="00083E63"/>
    <w:rsid w:val="000C0AC5"/>
    <w:rsid w:val="00145932"/>
    <w:rsid w:val="001618B0"/>
    <w:rsid w:val="00244141"/>
    <w:rsid w:val="00261009"/>
    <w:rsid w:val="00287D7E"/>
    <w:rsid w:val="002A5819"/>
    <w:rsid w:val="002D3F3C"/>
    <w:rsid w:val="0032322B"/>
    <w:rsid w:val="003C0907"/>
    <w:rsid w:val="003F38EA"/>
    <w:rsid w:val="00402AEA"/>
    <w:rsid w:val="004C56AB"/>
    <w:rsid w:val="004C7E7C"/>
    <w:rsid w:val="00514B37"/>
    <w:rsid w:val="005414A2"/>
    <w:rsid w:val="005B0C5D"/>
    <w:rsid w:val="005C519D"/>
    <w:rsid w:val="00607743"/>
    <w:rsid w:val="006D763E"/>
    <w:rsid w:val="00711161"/>
    <w:rsid w:val="007651A1"/>
    <w:rsid w:val="007B51AE"/>
    <w:rsid w:val="007F279C"/>
    <w:rsid w:val="00841B40"/>
    <w:rsid w:val="008736ED"/>
    <w:rsid w:val="008A2514"/>
    <w:rsid w:val="008B3882"/>
    <w:rsid w:val="008C7309"/>
    <w:rsid w:val="008F3DAA"/>
    <w:rsid w:val="009520F2"/>
    <w:rsid w:val="009D72F2"/>
    <w:rsid w:val="00A50003"/>
    <w:rsid w:val="00A67B13"/>
    <w:rsid w:val="00AB7825"/>
    <w:rsid w:val="00B44136"/>
    <w:rsid w:val="00B52093"/>
    <w:rsid w:val="00B62212"/>
    <w:rsid w:val="00B977F6"/>
    <w:rsid w:val="00BE049E"/>
    <w:rsid w:val="00C10234"/>
    <w:rsid w:val="00C1384F"/>
    <w:rsid w:val="00C750F4"/>
    <w:rsid w:val="00C83796"/>
    <w:rsid w:val="00CE1324"/>
    <w:rsid w:val="00D27CC6"/>
    <w:rsid w:val="00D33D44"/>
    <w:rsid w:val="00D76B9F"/>
    <w:rsid w:val="00DB25EB"/>
    <w:rsid w:val="00F5469B"/>
    <w:rsid w:val="00F70157"/>
    <w:rsid w:val="00F8731A"/>
    <w:rsid w:val="00FA412A"/>
    <w:rsid w:val="00FB6A1C"/>
    <w:rsid w:val="00F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6D309"/>
  <w15:docId w15:val="{C26BF232-E62D-F64D-B5A5-3E219A4A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semiHidden/>
    <w:qFormat/>
    <w:rsid w:val="008736E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0F2"/>
  </w:style>
  <w:style w:type="paragraph" w:styleId="Footer">
    <w:name w:val="footer"/>
    <w:basedOn w:val="Normal"/>
    <w:link w:val="FooterChar"/>
    <w:uiPriority w:val="99"/>
    <w:semiHidden/>
    <w:rsid w:val="008C73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0F2"/>
  </w:style>
  <w:style w:type="table" w:styleId="TableGrid">
    <w:name w:val="Table Grid"/>
    <w:basedOn w:val="TableNormal"/>
    <w:uiPriority w:val="59"/>
    <w:rsid w:val="008C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8B3882"/>
    <w:pPr>
      <w:spacing w:line="340" w:lineRule="exact"/>
    </w:pPr>
    <w:rPr>
      <w:b/>
      <w:color w:val="FFFFFF" w:themeColor="background1"/>
      <w:sz w:val="20"/>
      <w:szCs w:val="16"/>
    </w:rPr>
  </w:style>
  <w:style w:type="paragraph" w:customStyle="1" w:styleId="Tabletext">
    <w:name w:val="Table text"/>
    <w:basedOn w:val="Normal"/>
    <w:uiPriority w:val="5"/>
    <w:semiHidden/>
    <w:qFormat/>
    <w:rsid w:val="00083E63"/>
    <w:pPr>
      <w:spacing w:line="260" w:lineRule="exact"/>
    </w:pPr>
    <w:rPr>
      <w:noProof/>
      <w:color w:val="330C60" w:themeColor="text1"/>
      <w:sz w:val="20"/>
      <w:szCs w:val="20"/>
    </w:rPr>
  </w:style>
  <w:style w:type="paragraph" w:styleId="BodyText">
    <w:name w:val="Body Text"/>
    <w:basedOn w:val="Tabletext"/>
    <w:link w:val="BodyTextChar"/>
    <w:uiPriority w:val="1"/>
    <w:qFormat/>
    <w:rsid w:val="00F8731A"/>
    <w:pPr>
      <w:spacing w:after="100"/>
    </w:pPr>
  </w:style>
  <w:style w:type="character" w:customStyle="1" w:styleId="BodyTextChar">
    <w:name w:val="Body Text Char"/>
    <w:basedOn w:val="DefaultParagraphFont"/>
    <w:link w:val="BodyText"/>
    <w:uiPriority w:val="1"/>
    <w:rsid w:val="00F8731A"/>
    <w:rPr>
      <w:noProof/>
      <w:color w:val="330C60" w:themeColor="text1"/>
      <w:sz w:val="20"/>
      <w:szCs w:val="20"/>
    </w:rPr>
  </w:style>
  <w:style w:type="paragraph" w:customStyle="1" w:styleId="CaseStudyStrapline">
    <w:name w:val="Case Study Strapline"/>
    <w:basedOn w:val="Tabletext"/>
    <w:uiPriority w:val="2"/>
    <w:semiHidden/>
    <w:qFormat/>
    <w:rsid w:val="00083E63"/>
    <w:pPr>
      <w:spacing w:after="60" w:line="240" w:lineRule="exact"/>
    </w:pPr>
    <w:rPr>
      <w:b/>
      <w:bCs/>
      <w:color w:val="12F5D6" w:themeColor="accent4"/>
    </w:rPr>
  </w:style>
  <w:style w:type="paragraph" w:customStyle="1" w:styleId="Clientname">
    <w:name w:val="Client name"/>
    <w:basedOn w:val="Tabletext"/>
    <w:uiPriority w:val="1"/>
    <w:semiHidden/>
    <w:qFormat/>
    <w:rsid w:val="00A50003"/>
    <w:rPr>
      <w:b/>
      <w:bCs/>
    </w:rPr>
  </w:style>
  <w:style w:type="paragraph" w:customStyle="1" w:styleId="CaseStudyComments">
    <w:name w:val="Case Study Comments"/>
    <w:basedOn w:val="Tabletext"/>
    <w:uiPriority w:val="3"/>
    <w:semiHidden/>
    <w:qFormat/>
    <w:rsid w:val="00A50003"/>
    <w:pPr>
      <w:spacing w:line="220" w:lineRule="exact"/>
    </w:pPr>
    <w:rPr>
      <w:sz w:val="18"/>
      <w:szCs w:val="18"/>
    </w:rPr>
  </w:style>
  <w:style w:type="paragraph" w:customStyle="1" w:styleId="Tablebullet">
    <w:name w:val="Table bullet"/>
    <w:basedOn w:val="BodyText"/>
    <w:uiPriority w:val="2"/>
    <w:qFormat/>
    <w:rsid w:val="00402AEA"/>
    <w:pPr>
      <w:numPr>
        <w:numId w:val="3"/>
      </w:numPr>
      <w:spacing w:after="60"/>
      <w:ind w:left="164" w:hanging="164"/>
    </w:pPr>
  </w:style>
  <w:style w:type="paragraph" w:customStyle="1" w:styleId="Tabledash">
    <w:name w:val="Table dash"/>
    <w:basedOn w:val="Tablebullet"/>
    <w:uiPriority w:val="3"/>
    <w:qFormat/>
    <w:rsid w:val="00402AEA"/>
    <w:pPr>
      <w:numPr>
        <w:ilvl w:val="1"/>
        <w:numId w:val="4"/>
      </w:numPr>
      <w:ind w:left="615" w:hanging="220"/>
    </w:pPr>
  </w:style>
  <w:style w:type="character" w:styleId="Hyperlink">
    <w:name w:val="Hyperlink"/>
    <w:basedOn w:val="DefaultParagraphFont"/>
    <w:uiPriority w:val="99"/>
    <w:unhideWhenUsed/>
    <w:rsid w:val="00F8731A"/>
    <w:rPr>
      <w:color w:val="330C6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iviabonner/Aspect%20Dropbox/Aspect%20Shared%20Resources/Knowledge%20Hub/Templates/Film%20:%20animation%20briefing%20templates/Filming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rgbClr val="330C60"/>
      </a:dk1>
      <a:lt1>
        <a:sysClr val="window" lastClr="FFFFFF"/>
      </a:lt1>
      <a:dk2>
        <a:srgbClr val="E6E6E6"/>
      </a:dk2>
      <a:lt2>
        <a:srgbClr val="FFFFFF"/>
      </a:lt2>
      <a:accent1>
        <a:srgbClr val="330C60"/>
      </a:accent1>
      <a:accent2>
        <a:srgbClr val="7A54F0"/>
      </a:accent2>
      <a:accent3>
        <a:srgbClr val="3BD6FA"/>
      </a:accent3>
      <a:accent4>
        <a:srgbClr val="12F5D6"/>
      </a:accent4>
      <a:accent5>
        <a:srgbClr val="FF4700"/>
      </a:accent5>
      <a:accent6>
        <a:srgbClr val="FFF000"/>
      </a:accent6>
      <a:hlink>
        <a:srgbClr val="330C60"/>
      </a:hlink>
      <a:folHlink>
        <a:srgbClr val="330C60"/>
      </a:folHlink>
    </a:clrScheme>
    <a:fontScheme name="Aspect W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8569-70E7-45F5-8096-AC47752B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Filming.dotx</Template>
  <TotalTime>0</TotalTime>
  <Pages>3</Pages>
  <Words>237</Words>
  <Characters>1261</Characters>
  <Application>Microsoft Office Word</Application>
  <DocSecurity>0</DocSecurity>
  <Lines>105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Bonner</dc:creator>
  <cp:lastModifiedBy>Olivia Bonner</cp:lastModifiedBy>
  <cp:revision>2</cp:revision>
  <dcterms:created xsi:type="dcterms:W3CDTF">2026-02-16T11:11:00Z</dcterms:created>
  <dcterms:modified xsi:type="dcterms:W3CDTF">2026-02-16T11:16:00Z</dcterms:modified>
</cp:coreProperties>
</file>