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D33D44" w:rsidRPr="003C3F02" w14:paraId="7B25B3B3" w14:textId="77777777" w:rsidTr="00B60A80">
        <w:trPr>
          <w:trHeight w:val="432"/>
        </w:trPr>
        <w:tc>
          <w:tcPr>
            <w:tcW w:w="9746" w:type="dxa"/>
            <w:tcMar>
              <w:left w:w="0" w:type="dxa"/>
              <w:right w:w="0" w:type="dxa"/>
            </w:tcMar>
            <w:vAlign w:val="center"/>
          </w:tcPr>
          <w:p w14:paraId="1AEFC357" w14:textId="627B4EF3" w:rsidR="007651A1" w:rsidRPr="003C3F02" w:rsidRDefault="00ED7334" w:rsidP="007651A1">
            <w:pPr>
              <w:pStyle w:val="TableHeading"/>
              <w:rPr>
                <w:rFonts w:ascii="Objektiv Mk1" w:hAnsi="Objektiv Mk1" w:cs="Objektiv Mk1"/>
                <w:b w:val="0"/>
                <w:bCs/>
                <w:color w:val="330C60" w:themeColor="text1"/>
                <w:sz w:val="32"/>
                <w:szCs w:val="20"/>
              </w:rPr>
            </w:pPr>
            <w:r w:rsidRPr="003C3F02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Creative </w:t>
            </w:r>
            <w:r w:rsidR="00853AA5" w:rsidRPr="003C3F02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b</w:t>
            </w:r>
            <w:r w:rsidRPr="003C3F02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rief for </w:t>
            </w:r>
            <w:r w:rsidR="00481195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social media graphics</w:t>
            </w:r>
          </w:p>
        </w:tc>
      </w:tr>
    </w:tbl>
    <w:p w14:paraId="706BC4B9" w14:textId="77777777" w:rsidR="00B60A80" w:rsidRPr="003C3F02" w:rsidRDefault="00B60A80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3"/>
      </w:tblGrid>
      <w:tr w:rsidR="000C27ED" w:rsidRPr="003C3F02" w14:paraId="3ADC8C81" w14:textId="77777777" w:rsidTr="000C27ED">
        <w:trPr>
          <w:trHeight w:val="397"/>
        </w:trPr>
        <w:tc>
          <w:tcPr>
            <w:tcW w:w="450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166E038" w14:textId="77777777" w:rsidR="000C27ED" w:rsidRPr="003C3F02" w:rsidRDefault="000C27ED" w:rsidP="00CE45EA">
            <w:pPr>
              <w:pStyle w:val="TableHeading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Client</w:t>
            </w:r>
          </w:p>
        </w:tc>
        <w:tc>
          <w:tcPr>
            <w:tcW w:w="524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12B4BDA8" w14:textId="77777777" w:rsidR="000C27ED" w:rsidRPr="003C3F02" w:rsidRDefault="000C27ED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9D72F2" w:rsidRPr="003C3F02" w14:paraId="39FC0340" w14:textId="77777777" w:rsidTr="000C27ED">
        <w:trPr>
          <w:trHeight w:val="57"/>
        </w:trPr>
        <w:tc>
          <w:tcPr>
            <w:tcW w:w="4503" w:type="dxa"/>
            <w:tcBorders>
              <w:top w:val="single" w:sz="4" w:space="0" w:color="330C60" w:themeColor="text1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070CBA" w14:textId="77777777" w:rsidR="009D72F2" w:rsidRPr="003C3F02" w:rsidRDefault="00B44136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3C3F02">
              <w:rPr>
                <w:rFonts w:ascii="Objektiv Mk1" w:hAnsi="Objektiv Mk1" w:cs="Objektiv Mk1"/>
                <w:b/>
                <w:bCs/>
              </w:rPr>
              <w:t xml:space="preserve">Client </w:t>
            </w:r>
            <w:r w:rsidR="00B60A80" w:rsidRPr="003C3F02">
              <w:rPr>
                <w:rFonts w:ascii="Objektiv Mk1" w:hAnsi="Objektiv Mk1" w:cs="Objektiv Mk1"/>
                <w:b/>
                <w:bCs/>
              </w:rPr>
              <w:t xml:space="preserve">Company </w:t>
            </w:r>
            <w:r w:rsidRPr="003C3F02">
              <w:rPr>
                <w:rFonts w:ascii="Objektiv Mk1" w:hAnsi="Objektiv Mk1" w:cs="Objektiv Mk1"/>
                <w:b/>
                <w:bCs/>
              </w:rPr>
              <w:t>name:</w:t>
            </w:r>
          </w:p>
        </w:tc>
        <w:tc>
          <w:tcPr>
            <w:tcW w:w="524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auto"/>
            </w:tcBorders>
          </w:tcPr>
          <w:p w14:paraId="3B800992" w14:textId="77777777" w:rsidR="009D72F2" w:rsidRPr="003C3F02" w:rsidRDefault="009D72F2" w:rsidP="009D72F2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3C3F02" w14:paraId="5EDE1C1E" w14:textId="77777777" w:rsidTr="000C27ED">
        <w:trPr>
          <w:trHeight w:val="57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158698" w14:textId="77777777" w:rsidR="009D72F2" w:rsidRPr="003C3F02" w:rsidRDefault="00B44136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3C3F02">
              <w:rPr>
                <w:rFonts w:ascii="Objektiv Mk1" w:hAnsi="Objektiv Mk1" w:cs="Objektiv Mk1"/>
                <w:b/>
                <w:bCs/>
              </w:rPr>
              <w:t>Project name: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92E9E" w14:textId="77777777" w:rsidR="009D72F2" w:rsidRPr="003C3F02" w:rsidRDefault="009D72F2" w:rsidP="009D72F2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  <w:tr w:rsidR="00B60A80" w:rsidRPr="003C3F02" w14:paraId="6C28AECD" w14:textId="77777777" w:rsidTr="00481195">
        <w:trPr>
          <w:trHeight w:val="57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D3FF68" w14:textId="77777777" w:rsidR="00B60A80" w:rsidRPr="003C3F02" w:rsidRDefault="00B60A80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3C3F02">
              <w:rPr>
                <w:rFonts w:ascii="Objektiv Mk1" w:hAnsi="Objektiv Mk1" w:cs="Objektiv Mk1"/>
                <w:b/>
                <w:bCs/>
              </w:rPr>
              <w:t>Point of contact</w:t>
            </w:r>
            <w:r w:rsidR="004248A3" w:rsidRPr="003C3F02">
              <w:rPr>
                <w:rFonts w:ascii="Objektiv Mk1" w:hAnsi="Objektiv Mk1" w:cs="Objektiv Mk1"/>
                <w:b/>
                <w:bCs/>
              </w:rPr>
              <w:t xml:space="preserve"> </w:t>
            </w:r>
            <w:r w:rsidRPr="003C3F02">
              <w:rPr>
                <w:rFonts w:ascii="Objektiv Mk1" w:hAnsi="Objektiv Mk1" w:cs="Objektiv Mk1"/>
                <w:b/>
                <w:bCs/>
              </w:rPr>
              <w:t>(Incl. contact details</w:t>
            </w:r>
            <w:r w:rsidR="006E382B" w:rsidRPr="003C3F02">
              <w:rPr>
                <w:rFonts w:ascii="Objektiv Mk1" w:hAnsi="Objektiv Mk1" w:cs="Objektiv Mk1"/>
                <w:b/>
                <w:bCs/>
              </w:rPr>
              <w:t>)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9EDE9" w14:textId="77777777" w:rsidR="00B60A80" w:rsidRPr="003C3F02" w:rsidRDefault="00B60A80" w:rsidP="009D72F2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  <w:tr w:rsidR="00481195" w:rsidRPr="003C3F02" w14:paraId="75C7F9B7" w14:textId="77777777" w:rsidTr="000C27ED">
        <w:trPr>
          <w:trHeight w:val="57"/>
        </w:trPr>
        <w:tc>
          <w:tcPr>
            <w:tcW w:w="4503" w:type="dxa"/>
            <w:tcBorders>
              <w:top w:val="single" w:sz="4" w:space="0" w:color="auto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FBAB40" w14:textId="6689545E" w:rsidR="00481195" w:rsidRPr="003C3F02" w:rsidRDefault="00481195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Deadline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330C60" w:themeColor="text1"/>
            </w:tcBorders>
          </w:tcPr>
          <w:p w14:paraId="58E5750B" w14:textId="400D5B02" w:rsidR="00481195" w:rsidRPr="003C3F02" w:rsidRDefault="00481195" w:rsidP="009D72F2">
            <w:pPr>
              <w:pStyle w:val="BodyText"/>
              <w:rPr>
                <w:rFonts w:ascii="Objektiv Mk1" w:hAnsi="Objektiv Mk1" w:cs="Objektiv Mk1"/>
              </w:rPr>
            </w:pPr>
            <w:r>
              <w:rPr>
                <w:rFonts w:ascii="Objektiv Mk1" w:hAnsi="Objektiv Mk1" w:cs="Objektiv Mk1"/>
              </w:rPr>
              <w:t>Insert here</w:t>
            </w:r>
          </w:p>
        </w:tc>
      </w:tr>
    </w:tbl>
    <w:p w14:paraId="6FC6E04A" w14:textId="77777777" w:rsidR="003C0907" w:rsidRPr="003C3F02" w:rsidRDefault="003C0907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0C27ED" w:rsidRPr="003C3F02" w14:paraId="0955C25B" w14:textId="77777777" w:rsidTr="000C27ED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B97645B" w14:textId="451C4624" w:rsidR="000C27ED" w:rsidRPr="003C3F02" w:rsidRDefault="00481195" w:rsidP="007651A1">
            <w:pPr>
              <w:pStyle w:val="TableHeading"/>
              <w:rPr>
                <w:rFonts w:ascii="Objektiv Mk1" w:hAnsi="Objektiv Mk1" w:cs="Objektiv Mk1"/>
              </w:rPr>
            </w:pPr>
            <w:r>
              <w:rPr>
                <w:rFonts w:ascii="Objektiv Mk1" w:hAnsi="Objektiv Mk1" w:cs="Objektiv Mk1"/>
              </w:rPr>
              <w:t>Deliverables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39F1B912" w14:textId="77777777" w:rsidR="000C27ED" w:rsidRPr="003C3F02" w:rsidRDefault="000C27ED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4248A3" w:rsidRPr="003C3F02" w14:paraId="1DC0DD22" w14:textId="77777777" w:rsidTr="000C27ED">
        <w:trPr>
          <w:trHeight w:val="5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25A0B5" w14:textId="77777777" w:rsidR="004248A3" w:rsidRDefault="004248A3" w:rsidP="00301A40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 w:rsidRPr="003C3F02">
              <w:rPr>
                <w:rFonts w:ascii="Objektiv Mk1" w:hAnsi="Objektiv Mk1" w:cs="Objektiv Mk1"/>
                <w:b/>
                <w:bCs/>
              </w:rPr>
              <w:t xml:space="preserve">What is required? </w:t>
            </w:r>
          </w:p>
          <w:p w14:paraId="0CA2F536" w14:textId="77777777" w:rsidR="00481195" w:rsidRDefault="00481195" w:rsidP="00301A40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How many assets?</w:t>
            </w:r>
          </w:p>
          <w:p w14:paraId="426D3CEF" w14:textId="77777777" w:rsidR="00481195" w:rsidRDefault="00481195" w:rsidP="00301A40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Organic, paid or both?</w:t>
            </w:r>
          </w:p>
          <w:p w14:paraId="45772026" w14:textId="77777777" w:rsidR="00481195" w:rsidRDefault="00481195" w:rsidP="00301A40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Which platforms?</w:t>
            </w:r>
          </w:p>
          <w:p w14:paraId="026714E4" w14:textId="77777777" w:rsidR="00481195" w:rsidRDefault="00481195" w:rsidP="00301A40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Static, carousel, story or video?</w:t>
            </w:r>
          </w:p>
          <w:p w14:paraId="3A0DD63B" w14:textId="6B426C8F" w:rsidR="00481195" w:rsidRPr="003C3F02" w:rsidRDefault="00481195" w:rsidP="00301A40">
            <w:pPr>
              <w:pStyle w:val="BodyText"/>
              <w:ind w:right="360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Required sizes/formats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FE05F9D" w14:textId="77777777" w:rsidR="004248A3" w:rsidRPr="003C3F02" w:rsidRDefault="004248A3" w:rsidP="00DD489D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</w:tbl>
    <w:p w14:paraId="0AF025B1" w14:textId="77777777" w:rsidR="00B44136" w:rsidRPr="003C3F02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0C27ED" w:rsidRPr="003C3F02" w14:paraId="1DF1C15E" w14:textId="77777777" w:rsidTr="000C27ED">
        <w:trPr>
          <w:trHeight w:val="397"/>
        </w:trPr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9E29D97" w14:textId="2B975AAB" w:rsidR="000C27ED" w:rsidRPr="003C3F02" w:rsidRDefault="00481195" w:rsidP="007651A1">
            <w:pPr>
              <w:pStyle w:val="TableHeading"/>
              <w:rPr>
                <w:rFonts w:ascii="Objektiv Mk1" w:hAnsi="Objektiv Mk1" w:cs="Objektiv Mk1"/>
              </w:rPr>
            </w:pPr>
            <w:r>
              <w:rPr>
                <w:rFonts w:ascii="Objektiv Mk1" w:hAnsi="Objektiv Mk1" w:cs="Objektiv Mk1"/>
              </w:rPr>
              <w:t>Copy</w:t>
            </w:r>
          </w:p>
        </w:tc>
        <w:tc>
          <w:tcPr>
            <w:tcW w:w="487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45C47CBA" w14:textId="77777777" w:rsidR="000C27ED" w:rsidRPr="003C3F02" w:rsidRDefault="000C27ED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4248A3" w:rsidRPr="003C3F02" w14:paraId="3D9233B4" w14:textId="77777777" w:rsidTr="000C27ED">
        <w:trPr>
          <w:trHeight w:val="57"/>
        </w:trPr>
        <w:tc>
          <w:tcPr>
            <w:tcW w:w="4873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93E5CC" w14:textId="36395C19" w:rsidR="004248A3" w:rsidRPr="003C3F02" w:rsidRDefault="00481195" w:rsidP="00301A40">
            <w:pPr>
              <w:pStyle w:val="BodyText"/>
              <w:ind w:right="219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Link to copy document here</w:t>
            </w:r>
          </w:p>
        </w:tc>
        <w:tc>
          <w:tcPr>
            <w:tcW w:w="487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6AE3BB38" w14:textId="77777777" w:rsidR="004248A3" w:rsidRPr="003C3F02" w:rsidRDefault="004248A3" w:rsidP="00B60A80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CD64A7F" w14:textId="77777777" w:rsidR="00B44136" w:rsidRPr="003C3F02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810"/>
      </w:tblGrid>
      <w:tr w:rsidR="000C27ED" w:rsidRPr="003C3F02" w14:paraId="1AE24C2D" w14:textId="77777777" w:rsidTr="000C27ED">
        <w:trPr>
          <w:trHeight w:val="397"/>
        </w:trPr>
        <w:tc>
          <w:tcPr>
            <w:tcW w:w="3936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3F4B644" w14:textId="77777777" w:rsidR="000C27ED" w:rsidRPr="003C3F02" w:rsidRDefault="000C27ED" w:rsidP="007651A1">
            <w:pPr>
              <w:pStyle w:val="TableHeading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Target Audience</w:t>
            </w:r>
          </w:p>
        </w:tc>
        <w:tc>
          <w:tcPr>
            <w:tcW w:w="5810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4E011729" w14:textId="77777777" w:rsidR="000C27ED" w:rsidRPr="003C3F02" w:rsidRDefault="000C27ED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DD489D" w:rsidRPr="003C3F02" w14:paraId="23B32793" w14:textId="77777777" w:rsidTr="000C27ED">
        <w:trPr>
          <w:trHeight w:val="287"/>
        </w:trPr>
        <w:tc>
          <w:tcPr>
            <w:tcW w:w="3936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635BE7" w14:textId="77777777" w:rsidR="00DD489D" w:rsidRDefault="00DD489D" w:rsidP="00B60A8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3C3F02">
              <w:rPr>
                <w:rFonts w:ascii="Objektiv Mk1" w:hAnsi="Objektiv Mk1" w:cs="Objektiv Mk1"/>
                <w:b/>
                <w:bCs/>
              </w:rPr>
              <w:t>Who are you trying to reach?</w:t>
            </w:r>
          </w:p>
          <w:p w14:paraId="14244BD6" w14:textId="77777777" w:rsidR="00481195" w:rsidRDefault="00481195" w:rsidP="00B60A8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What matters to them?</w:t>
            </w:r>
          </w:p>
          <w:p w14:paraId="76910A60" w14:textId="7A37BEC6" w:rsidR="00481195" w:rsidRPr="003C3F02" w:rsidRDefault="00481195" w:rsidP="00B60A80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 xml:space="preserve">If paid: prospecting or retargeting? </w:t>
            </w:r>
          </w:p>
        </w:tc>
        <w:tc>
          <w:tcPr>
            <w:tcW w:w="5810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547EF46" w14:textId="77777777" w:rsidR="00DD489D" w:rsidRPr="003C3F02" w:rsidRDefault="00DD489D" w:rsidP="00B60A80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</w:tbl>
    <w:p w14:paraId="501D4ABF" w14:textId="77777777" w:rsidR="00DD489D" w:rsidRPr="003C3F02" w:rsidRDefault="00DD489D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810"/>
      </w:tblGrid>
      <w:tr w:rsidR="000C27ED" w:rsidRPr="003C3F02" w14:paraId="32F99ED6" w14:textId="77777777" w:rsidTr="000C27ED">
        <w:trPr>
          <w:trHeight w:val="397"/>
        </w:trPr>
        <w:tc>
          <w:tcPr>
            <w:tcW w:w="3936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0EC95A41" w14:textId="16C877DC" w:rsidR="000C27ED" w:rsidRPr="003C3F02" w:rsidRDefault="000C27ED" w:rsidP="00CE45EA">
            <w:pPr>
              <w:pStyle w:val="TableHeading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 xml:space="preserve">Creative </w:t>
            </w:r>
            <w:r w:rsidR="00481195">
              <w:rPr>
                <w:rFonts w:ascii="Objektiv Mk1" w:hAnsi="Objektiv Mk1" w:cs="Objektiv Mk1"/>
              </w:rPr>
              <w:t>direction</w:t>
            </w:r>
          </w:p>
        </w:tc>
        <w:tc>
          <w:tcPr>
            <w:tcW w:w="5810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5D98336C" w14:textId="77777777" w:rsidR="000C27ED" w:rsidRPr="003C3F02" w:rsidRDefault="000C27ED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DD489D" w:rsidRPr="003C3F02" w14:paraId="7AFE9BEA" w14:textId="77777777" w:rsidTr="000C27ED">
        <w:trPr>
          <w:trHeight w:val="287"/>
        </w:trPr>
        <w:tc>
          <w:tcPr>
            <w:tcW w:w="3936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03C88A" w14:textId="77777777" w:rsidR="00DD489D" w:rsidRDefault="00481195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>Link to brand guidelines</w:t>
            </w:r>
          </w:p>
          <w:p w14:paraId="0A88B929" w14:textId="77777777" w:rsidR="00481195" w:rsidRDefault="00481195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 xml:space="preserve">Link to existing ads </w:t>
            </w:r>
          </w:p>
          <w:p w14:paraId="2D4F4119" w14:textId="55E8AAE6" w:rsidR="00C67D6A" w:rsidRPr="003C3F02" w:rsidRDefault="00C67D6A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>
              <w:rPr>
                <w:rFonts w:ascii="Objektiv Mk1" w:hAnsi="Objektiv Mk1" w:cs="Objektiv Mk1"/>
                <w:b/>
                <w:bCs/>
              </w:rPr>
              <w:t xml:space="preserve">Link to other </w:t>
            </w:r>
            <w:r w:rsidRPr="00C67D6A">
              <w:rPr>
                <w:rFonts w:ascii="Objektiv Mk1" w:hAnsi="Objektiv Mk1" w:cs="Objektiv Mk1"/>
                <w:b/>
                <w:bCs/>
              </w:rPr>
              <w:t>design examples</w:t>
            </w:r>
            <w:r>
              <w:rPr>
                <w:rFonts w:ascii="Objektiv Mk1" w:hAnsi="Objektiv Mk1" w:cs="Objektiv Mk1"/>
                <w:b/>
                <w:bCs/>
              </w:rPr>
              <w:t xml:space="preserve"> / inspiration</w:t>
            </w:r>
          </w:p>
        </w:tc>
        <w:tc>
          <w:tcPr>
            <w:tcW w:w="5810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54812F40" w14:textId="77777777" w:rsidR="00DD489D" w:rsidRPr="003C3F02" w:rsidRDefault="00DD489D" w:rsidP="00CE45EA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</w:tbl>
    <w:p w14:paraId="0DDB2412" w14:textId="77777777" w:rsidR="003B30AC" w:rsidRPr="003C3F02" w:rsidRDefault="003B30AC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810"/>
      </w:tblGrid>
      <w:tr w:rsidR="000C27ED" w:rsidRPr="003C3F02" w14:paraId="027BBB5E" w14:textId="77777777" w:rsidTr="000C27ED">
        <w:trPr>
          <w:trHeight w:val="397"/>
        </w:trPr>
        <w:tc>
          <w:tcPr>
            <w:tcW w:w="3936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2B03840F" w14:textId="77777777" w:rsidR="000C27ED" w:rsidRPr="003C3F02" w:rsidRDefault="000C27ED" w:rsidP="00CE45EA">
            <w:pPr>
              <w:pStyle w:val="TableHeading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lastRenderedPageBreak/>
              <w:t>Comments</w:t>
            </w:r>
          </w:p>
        </w:tc>
        <w:tc>
          <w:tcPr>
            <w:tcW w:w="5810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40EDEBCC" w14:textId="77777777" w:rsidR="000C27ED" w:rsidRPr="003C3F02" w:rsidRDefault="000C27ED" w:rsidP="00CE45EA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3B30AC" w:rsidRPr="003C3F02" w14:paraId="156DF72D" w14:textId="77777777" w:rsidTr="000C27ED">
        <w:trPr>
          <w:trHeight w:val="287"/>
        </w:trPr>
        <w:tc>
          <w:tcPr>
            <w:tcW w:w="3936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CFB8D9" w14:textId="77777777" w:rsidR="003B30AC" w:rsidRPr="003C3F02" w:rsidRDefault="003B30AC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3C3F02">
              <w:rPr>
                <w:rFonts w:ascii="Objektiv Mk1" w:hAnsi="Objektiv Mk1" w:cs="Objektiv Mk1"/>
                <w:b/>
                <w:bCs/>
              </w:rPr>
              <w:t>Any additional notes?</w:t>
            </w:r>
          </w:p>
        </w:tc>
        <w:tc>
          <w:tcPr>
            <w:tcW w:w="5810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330C60" w:themeColor="text1"/>
            </w:tcBorders>
          </w:tcPr>
          <w:p w14:paraId="3EF34369" w14:textId="77777777" w:rsidR="003B30AC" w:rsidRPr="003C3F02" w:rsidRDefault="003B30AC" w:rsidP="00CE45EA">
            <w:pPr>
              <w:pStyle w:val="BodyText"/>
              <w:rPr>
                <w:rFonts w:ascii="Objektiv Mk1" w:hAnsi="Objektiv Mk1" w:cs="Objektiv Mk1"/>
              </w:rPr>
            </w:pPr>
            <w:r w:rsidRPr="003C3F02">
              <w:rPr>
                <w:rFonts w:ascii="Objektiv Mk1" w:hAnsi="Objektiv Mk1" w:cs="Objektiv Mk1"/>
              </w:rPr>
              <w:t>Insert here</w:t>
            </w:r>
          </w:p>
        </w:tc>
      </w:tr>
    </w:tbl>
    <w:p w14:paraId="36B03FA2" w14:textId="77777777" w:rsidR="003B30AC" w:rsidRPr="003C3F02" w:rsidRDefault="003B30AC" w:rsidP="00B44136">
      <w:pPr>
        <w:rPr>
          <w:rFonts w:ascii="Objektiv Mk1" w:hAnsi="Objektiv Mk1" w:cs="Objektiv Mk1"/>
          <w:color w:val="FFFFFF" w:themeColor="background1"/>
        </w:rPr>
      </w:pPr>
    </w:p>
    <w:p w14:paraId="4B4FAF46" w14:textId="77777777" w:rsidR="00B60A80" w:rsidRPr="003C3F02" w:rsidRDefault="00B60A80" w:rsidP="00B44136">
      <w:pPr>
        <w:rPr>
          <w:rFonts w:ascii="Objektiv Mk1" w:hAnsi="Objektiv Mk1" w:cs="Objektiv Mk1"/>
        </w:rPr>
      </w:pPr>
    </w:p>
    <w:sectPr w:rsidR="00B60A80" w:rsidRPr="003C3F02" w:rsidSect="0071116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9505" w14:textId="77777777" w:rsidR="00C32E64" w:rsidRDefault="00C32E64" w:rsidP="008C7309">
      <w:r>
        <w:separator/>
      </w:r>
    </w:p>
  </w:endnote>
  <w:endnote w:type="continuationSeparator" w:id="0">
    <w:p w14:paraId="54E66A5D" w14:textId="77777777" w:rsidR="00C32E64" w:rsidRDefault="00C32E64" w:rsidP="008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bjective">
    <w:panose1 w:val="00000000000000000000"/>
    <w:charset w:val="4D"/>
    <w:family w:val="auto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Objektiv Mk1">
    <w:altName w:val="Sylfaen"/>
    <w:panose1 w:val="020B0502020204020203"/>
    <w:charset w:val="00"/>
    <w:family w:val="swiss"/>
    <w:pitch w:val="variable"/>
    <w:sig w:usb0="A500AEEF" w:usb1="C000A05B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F1E3" w14:textId="77777777" w:rsidR="00711161" w:rsidRPr="00A3259D" w:rsidRDefault="00A3259D" w:rsidP="00A3259D">
    <w:pPr>
      <w:pStyle w:val="Footer"/>
      <w:tabs>
        <w:tab w:val="clear" w:pos="4513"/>
        <w:tab w:val="clear" w:pos="9026"/>
        <w:tab w:val="right" w:pos="9638"/>
      </w:tabs>
      <w:spacing w:line="276" w:lineRule="auto"/>
      <w:ind w:left="-84"/>
      <w:rPr>
        <w:rFonts w:ascii="Objective" w:hAnsi="Objective"/>
        <w:color w:val="330C60" w:themeColor="accent1"/>
        <w:sz w:val="20"/>
        <w:szCs w:val="20"/>
      </w:rPr>
    </w:pPr>
    <w:r>
      <w:rPr>
        <w:rFonts w:ascii="Objective" w:hAnsi="Objective"/>
        <w:color w:val="330C60" w:themeColor="accent1"/>
        <w:sz w:val="20"/>
        <w:szCs w:val="20"/>
      </w:rPr>
      <w:tab/>
    </w:r>
    <w:r w:rsidRPr="00A36844">
      <w:rPr>
        <w:rFonts w:ascii="Objective" w:hAnsi="Objective"/>
        <w:color w:val="330C60" w:themeColor="accent1"/>
        <w:sz w:val="20"/>
        <w:szCs w:val="20"/>
      </w:rPr>
      <w:fldChar w:fldCharType="begin"/>
    </w:r>
    <w:r w:rsidRPr="00A36844">
      <w:rPr>
        <w:rFonts w:ascii="Objective" w:hAnsi="Objective"/>
        <w:color w:val="330C60" w:themeColor="accent1"/>
        <w:sz w:val="20"/>
        <w:szCs w:val="20"/>
      </w:rPr>
      <w:instrText xml:space="preserve"> PAGE   \* MERGEFORMAT </w:instrText>
    </w:r>
    <w:r w:rsidRPr="00A36844">
      <w:rPr>
        <w:rFonts w:ascii="Objective" w:hAnsi="Objective"/>
        <w:color w:val="330C60" w:themeColor="accent1"/>
        <w:sz w:val="20"/>
        <w:szCs w:val="20"/>
      </w:rPr>
      <w:fldChar w:fldCharType="separate"/>
    </w:r>
    <w:r>
      <w:rPr>
        <w:rFonts w:ascii="Objective" w:hAnsi="Objective"/>
        <w:color w:val="330C60" w:themeColor="accent1"/>
        <w:sz w:val="20"/>
        <w:szCs w:val="20"/>
      </w:rPr>
      <w:t>1</w:t>
    </w:r>
    <w:r w:rsidRPr="00A36844">
      <w:rPr>
        <w:rFonts w:ascii="Objective" w:hAnsi="Objective"/>
        <w:noProof/>
        <w:color w:val="330C60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AFADD" w14:textId="77777777" w:rsidR="00C32E64" w:rsidRDefault="00C32E64" w:rsidP="008C7309">
      <w:r>
        <w:separator/>
      </w:r>
    </w:p>
  </w:footnote>
  <w:footnote w:type="continuationSeparator" w:id="0">
    <w:p w14:paraId="6ECFAFB4" w14:textId="77777777" w:rsidR="00C32E64" w:rsidRDefault="00C32E64" w:rsidP="008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5663" w14:textId="60281CD9" w:rsidR="008C7309" w:rsidRDefault="006E43B6" w:rsidP="006E43B6">
    <w:r>
      <w:rPr>
        <w:noProof/>
      </w:rPr>
      <w:drawing>
        <wp:anchor distT="0" distB="0" distL="114300" distR="114300" simplePos="0" relativeHeight="251659264" behindDoc="1" locked="0" layoutInCell="1" allowOverlap="1" wp14:anchorId="7DE7990E" wp14:editId="3EA863E8">
          <wp:simplePos x="0" y="0"/>
          <wp:positionH relativeFrom="page">
            <wp:posOffset>19698</wp:posOffset>
          </wp:positionH>
          <wp:positionV relativeFrom="page">
            <wp:posOffset>39032</wp:posOffset>
          </wp:positionV>
          <wp:extent cx="7556400" cy="10681200"/>
          <wp:effectExtent l="0" t="0" r="635" b="0"/>
          <wp:wrapNone/>
          <wp:docPr id="784459843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59843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CFE"/>
    <w:multiLevelType w:val="hybridMultilevel"/>
    <w:tmpl w:val="E4F6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432C"/>
    <w:multiLevelType w:val="hybridMultilevel"/>
    <w:tmpl w:val="E23EEAFC"/>
    <w:lvl w:ilvl="0" w:tplc="47F0498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950FF"/>
    <w:multiLevelType w:val="hybridMultilevel"/>
    <w:tmpl w:val="520AD5FE"/>
    <w:lvl w:ilvl="0" w:tplc="4E347C42">
      <w:numFmt w:val="bullet"/>
      <w:lvlText w:val="•"/>
      <w:lvlJc w:val="left"/>
      <w:pPr>
        <w:ind w:left="1080" w:hanging="720"/>
      </w:pPr>
      <w:rPr>
        <w:rFonts w:ascii="Objective" w:eastAsiaTheme="minorHAnsi" w:hAnsi="Objective" w:cstheme="minorBidi" w:hint="default"/>
      </w:rPr>
    </w:lvl>
    <w:lvl w:ilvl="1" w:tplc="0824C422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B41C0"/>
    <w:multiLevelType w:val="hybridMultilevel"/>
    <w:tmpl w:val="E7DC74A4"/>
    <w:lvl w:ilvl="0" w:tplc="47F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08E7E">
      <w:start w:val="1"/>
      <w:numFmt w:val="bullet"/>
      <w:pStyle w:val="Tabledash"/>
      <w:lvlText w:val="–"/>
      <w:lvlJc w:val="left"/>
      <w:pPr>
        <w:ind w:left="1440" w:hanging="360"/>
      </w:pPr>
      <w:rPr>
        <w:rFonts w:ascii="Arial Nova Light" w:hAnsi="Arial Nova Light" w:hint="default"/>
        <w:b w:val="0"/>
        <w:i w:val="0"/>
        <w:color w:val="7A54F0" w:themeColor="accent2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16475">
    <w:abstractNumId w:val="0"/>
  </w:num>
  <w:num w:numId="2" w16cid:durableId="718087388">
    <w:abstractNumId w:val="2"/>
  </w:num>
  <w:num w:numId="3" w16cid:durableId="324169530">
    <w:abstractNumId w:val="1"/>
  </w:num>
  <w:num w:numId="4" w16cid:durableId="1762215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B6"/>
    <w:rsid w:val="00027220"/>
    <w:rsid w:val="00083E63"/>
    <w:rsid w:val="00085D05"/>
    <w:rsid w:val="000C0AC5"/>
    <w:rsid w:val="000C27ED"/>
    <w:rsid w:val="001618B0"/>
    <w:rsid w:val="001774FE"/>
    <w:rsid w:val="00192891"/>
    <w:rsid w:val="001D04FA"/>
    <w:rsid w:val="00244141"/>
    <w:rsid w:val="0029067A"/>
    <w:rsid w:val="002A5819"/>
    <w:rsid w:val="002E19DE"/>
    <w:rsid w:val="00301A40"/>
    <w:rsid w:val="003768AC"/>
    <w:rsid w:val="003B30AC"/>
    <w:rsid w:val="003C0907"/>
    <w:rsid w:val="003C3F02"/>
    <w:rsid w:val="003F38EA"/>
    <w:rsid w:val="00402AEA"/>
    <w:rsid w:val="004248A3"/>
    <w:rsid w:val="00481195"/>
    <w:rsid w:val="004C56AB"/>
    <w:rsid w:val="005508A4"/>
    <w:rsid w:val="005C519D"/>
    <w:rsid w:val="00607743"/>
    <w:rsid w:val="006C3A09"/>
    <w:rsid w:val="006D763E"/>
    <w:rsid w:val="006E382B"/>
    <w:rsid w:val="006E43B6"/>
    <w:rsid w:val="00711161"/>
    <w:rsid w:val="007651A1"/>
    <w:rsid w:val="008168F1"/>
    <w:rsid w:val="00837B23"/>
    <w:rsid w:val="00841B40"/>
    <w:rsid w:val="00853AA5"/>
    <w:rsid w:val="008736ED"/>
    <w:rsid w:val="008A2514"/>
    <w:rsid w:val="008C7309"/>
    <w:rsid w:val="009520F2"/>
    <w:rsid w:val="00994E05"/>
    <w:rsid w:val="009D72F2"/>
    <w:rsid w:val="00A3259D"/>
    <w:rsid w:val="00A50003"/>
    <w:rsid w:val="00A67B13"/>
    <w:rsid w:val="00AC073D"/>
    <w:rsid w:val="00AF611E"/>
    <w:rsid w:val="00B44136"/>
    <w:rsid w:val="00B60A80"/>
    <w:rsid w:val="00B71E83"/>
    <w:rsid w:val="00B94DDE"/>
    <w:rsid w:val="00B977F6"/>
    <w:rsid w:val="00C32E64"/>
    <w:rsid w:val="00C67D6A"/>
    <w:rsid w:val="00C83796"/>
    <w:rsid w:val="00CC3DFF"/>
    <w:rsid w:val="00CE1324"/>
    <w:rsid w:val="00CF62D6"/>
    <w:rsid w:val="00D27CC6"/>
    <w:rsid w:val="00D33D44"/>
    <w:rsid w:val="00D82321"/>
    <w:rsid w:val="00DB25EB"/>
    <w:rsid w:val="00DD489D"/>
    <w:rsid w:val="00ED7334"/>
    <w:rsid w:val="00EF5293"/>
    <w:rsid w:val="00F5469B"/>
    <w:rsid w:val="00F70157"/>
    <w:rsid w:val="00FB6A1C"/>
    <w:rsid w:val="00FB6C7B"/>
    <w:rsid w:val="00F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A6F47"/>
  <w15:docId w15:val="{92201702-1B1E-2646-8DA0-864B46BA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semiHidden/>
    <w:qFormat/>
    <w:rsid w:val="008736E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0F2"/>
  </w:style>
  <w:style w:type="paragraph" w:styleId="Footer">
    <w:name w:val="footer"/>
    <w:basedOn w:val="Normal"/>
    <w:link w:val="Foot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0F2"/>
  </w:style>
  <w:style w:type="table" w:styleId="TableGrid">
    <w:name w:val="Table Grid"/>
    <w:basedOn w:val="TableNormal"/>
    <w:uiPriority w:val="59"/>
    <w:rsid w:val="008C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837B23"/>
    <w:pPr>
      <w:spacing w:line="340" w:lineRule="exact"/>
    </w:pPr>
    <w:rPr>
      <w:b/>
      <w:color w:val="FFFFFF" w:themeColor="background1"/>
      <w:sz w:val="20"/>
      <w:szCs w:val="16"/>
    </w:rPr>
  </w:style>
  <w:style w:type="paragraph" w:customStyle="1" w:styleId="Tabletext">
    <w:name w:val="Table text"/>
    <w:basedOn w:val="Normal"/>
    <w:uiPriority w:val="5"/>
    <w:semiHidden/>
    <w:qFormat/>
    <w:rsid w:val="00083E63"/>
    <w:pPr>
      <w:spacing w:line="260" w:lineRule="exact"/>
    </w:pPr>
    <w:rPr>
      <w:noProof/>
      <w:color w:val="330C60" w:themeColor="text1"/>
      <w:sz w:val="20"/>
      <w:szCs w:val="20"/>
    </w:rPr>
  </w:style>
  <w:style w:type="paragraph" w:styleId="BodyText">
    <w:name w:val="Body Text"/>
    <w:basedOn w:val="Tabletext"/>
    <w:link w:val="BodyTextChar"/>
    <w:uiPriority w:val="1"/>
    <w:qFormat/>
    <w:rsid w:val="00B60A80"/>
    <w:pPr>
      <w:spacing w:after="100"/>
    </w:pPr>
  </w:style>
  <w:style w:type="character" w:customStyle="1" w:styleId="BodyTextChar">
    <w:name w:val="Body Text Char"/>
    <w:basedOn w:val="DefaultParagraphFont"/>
    <w:link w:val="BodyText"/>
    <w:uiPriority w:val="1"/>
    <w:rsid w:val="00B60A80"/>
    <w:rPr>
      <w:noProof/>
      <w:color w:val="330C60" w:themeColor="text1"/>
      <w:sz w:val="20"/>
      <w:szCs w:val="20"/>
    </w:rPr>
  </w:style>
  <w:style w:type="paragraph" w:customStyle="1" w:styleId="CaseStudyStrapline">
    <w:name w:val="Case Study Strapline"/>
    <w:basedOn w:val="Tabletext"/>
    <w:uiPriority w:val="2"/>
    <w:semiHidden/>
    <w:qFormat/>
    <w:rsid w:val="00083E63"/>
    <w:pPr>
      <w:spacing w:after="60" w:line="240" w:lineRule="exact"/>
    </w:pPr>
    <w:rPr>
      <w:b/>
      <w:bCs/>
      <w:color w:val="12F5D6" w:themeColor="accent4"/>
    </w:rPr>
  </w:style>
  <w:style w:type="paragraph" w:customStyle="1" w:styleId="Clientname">
    <w:name w:val="Client name"/>
    <w:basedOn w:val="Tabletext"/>
    <w:uiPriority w:val="1"/>
    <w:semiHidden/>
    <w:qFormat/>
    <w:rsid w:val="00A50003"/>
    <w:rPr>
      <w:b/>
      <w:bCs/>
    </w:rPr>
  </w:style>
  <w:style w:type="paragraph" w:customStyle="1" w:styleId="CaseStudyComments">
    <w:name w:val="Case Study Comments"/>
    <w:basedOn w:val="Tabletext"/>
    <w:uiPriority w:val="3"/>
    <w:semiHidden/>
    <w:qFormat/>
    <w:rsid w:val="00A50003"/>
    <w:pPr>
      <w:spacing w:line="220" w:lineRule="exact"/>
    </w:pPr>
    <w:rPr>
      <w:sz w:val="18"/>
      <w:szCs w:val="18"/>
    </w:rPr>
  </w:style>
  <w:style w:type="paragraph" w:customStyle="1" w:styleId="Tablebullet">
    <w:name w:val="Table bullet"/>
    <w:basedOn w:val="BodyText"/>
    <w:uiPriority w:val="2"/>
    <w:qFormat/>
    <w:rsid w:val="00402AEA"/>
    <w:pPr>
      <w:numPr>
        <w:numId w:val="3"/>
      </w:numPr>
      <w:spacing w:after="60"/>
      <w:ind w:left="164" w:hanging="164"/>
    </w:pPr>
  </w:style>
  <w:style w:type="paragraph" w:customStyle="1" w:styleId="Tabledash">
    <w:name w:val="Table dash"/>
    <w:basedOn w:val="Tablebullet"/>
    <w:uiPriority w:val="3"/>
    <w:qFormat/>
    <w:rsid w:val="00402AEA"/>
    <w:pPr>
      <w:numPr>
        <w:ilvl w:val="1"/>
        <w:numId w:val="4"/>
      </w:numPr>
      <w:ind w:left="615" w:hanging="220"/>
    </w:pPr>
  </w:style>
  <w:style w:type="character" w:styleId="Hyperlink">
    <w:name w:val="Hyperlink"/>
    <w:basedOn w:val="DefaultParagraphFont"/>
    <w:uiPriority w:val="99"/>
    <w:unhideWhenUsed/>
    <w:rsid w:val="00A3259D"/>
    <w:rPr>
      <w:color w:val="330C6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iviabonner/Aspect%20Dropbox/Aspect%20Shared%20Resources/Knowledge%20Hub/Templates/Film%20:%20animation%20briefing%20templates/Film%20and%20animation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rgbClr val="330C60"/>
      </a:dk1>
      <a:lt1>
        <a:sysClr val="window" lastClr="FFFFFF"/>
      </a:lt1>
      <a:dk2>
        <a:srgbClr val="E6E6E6"/>
      </a:dk2>
      <a:lt2>
        <a:srgbClr val="FFFFFF"/>
      </a:lt2>
      <a:accent1>
        <a:srgbClr val="330C60"/>
      </a:accent1>
      <a:accent2>
        <a:srgbClr val="7A54F0"/>
      </a:accent2>
      <a:accent3>
        <a:srgbClr val="3BD6FA"/>
      </a:accent3>
      <a:accent4>
        <a:srgbClr val="12F5D6"/>
      </a:accent4>
      <a:accent5>
        <a:srgbClr val="FF4700"/>
      </a:accent5>
      <a:accent6>
        <a:srgbClr val="FFF000"/>
      </a:accent6>
      <a:hlink>
        <a:srgbClr val="330C60"/>
      </a:hlink>
      <a:folHlink>
        <a:srgbClr val="330C60"/>
      </a:folHlink>
    </a:clrScheme>
    <a:fontScheme name="Aspect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8569-70E7-45F5-8096-AC47752B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Film and animation.dotx</Template>
  <TotalTime>8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Bonner</dc:creator>
  <cp:lastModifiedBy>Aynsley Smith</cp:lastModifiedBy>
  <cp:revision>5</cp:revision>
  <dcterms:created xsi:type="dcterms:W3CDTF">2026-04-13T08:54:00Z</dcterms:created>
  <dcterms:modified xsi:type="dcterms:W3CDTF">2026-04-13T09:55:00Z</dcterms:modified>
</cp:coreProperties>
</file>