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D33D44" w:rsidRPr="00660CCF" w14:paraId="43805714" w14:textId="77777777" w:rsidTr="00B60A80">
        <w:trPr>
          <w:trHeight w:val="432"/>
        </w:trPr>
        <w:tc>
          <w:tcPr>
            <w:tcW w:w="9746" w:type="dxa"/>
            <w:tcMar>
              <w:left w:w="0" w:type="dxa"/>
              <w:right w:w="0" w:type="dxa"/>
            </w:tcMar>
            <w:vAlign w:val="center"/>
          </w:tcPr>
          <w:p w14:paraId="366B0A8B" w14:textId="77777777" w:rsidR="007651A1" w:rsidRPr="00660CCF" w:rsidRDefault="00ED7334" w:rsidP="007651A1">
            <w:pPr>
              <w:pStyle w:val="TableHeading"/>
              <w:rPr>
                <w:rFonts w:ascii="Objektiv Mk1" w:hAnsi="Objektiv Mk1" w:cs="Objektiv Mk1"/>
                <w:b w:val="0"/>
                <w:bCs/>
                <w:color w:val="330C60" w:themeColor="text1"/>
                <w:sz w:val="32"/>
                <w:szCs w:val="20"/>
              </w:rPr>
            </w:pPr>
            <w:r w:rsidRPr="00660CCF">
              <w:rPr>
                <w:rFonts w:ascii="Objektiv Mk1" w:hAnsi="Objektiv Mk1" w:cs="Objektiv Mk1"/>
                <w:bCs/>
                <w:color w:val="330C60" w:themeColor="text1"/>
                <w:sz w:val="32"/>
                <w:szCs w:val="20"/>
              </w:rPr>
              <w:t xml:space="preserve">Creative </w:t>
            </w:r>
            <w:r w:rsidR="00985E6D" w:rsidRPr="00660CCF">
              <w:rPr>
                <w:rFonts w:ascii="Objektiv Mk1" w:hAnsi="Objektiv Mk1" w:cs="Objektiv Mk1"/>
                <w:bCs/>
                <w:color w:val="330C60" w:themeColor="text1"/>
                <w:sz w:val="32"/>
                <w:szCs w:val="20"/>
              </w:rPr>
              <w:t>b</w:t>
            </w:r>
            <w:r w:rsidRPr="00660CCF">
              <w:rPr>
                <w:rFonts w:ascii="Objektiv Mk1" w:hAnsi="Objektiv Mk1" w:cs="Objektiv Mk1"/>
                <w:bCs/>
                <w:color w:val="330C60" w:themeColor="text1"/>
                <w:sz w:val="32"/>
                <w:szCs w:val="20"/>
              </w:rPr>
              <w:t xml:space="preserve">rief for </w:t>
            </w:r>
            <w:r w:rsidR="00985E6D" w:rsidRPr="00660CCF">
              <w:rPr>
                <w:rFonts w:ascii="Objektiv Mk1" w:hAnsi="Objektiv Mk1" w:cs="Objektiv Mk1"/>
                <w:bCs/>
                <w:color w:val="330C60" w:themeColor="text1"/>
                <w:sz w:val="32"/>
                <w:szCs w:val="20"/>
              </w:rPr>
              <w:t>w</w:t>
            </w:r>
            <w:r w:rsidR="00510800" w:rsidRPr="00660CCF">
              <w:rPr>
                <w:rFonts w:ascii="Objektiv Mk1" w:hAnsi="Objektiv Mk1" w:cs="Objektiv Mk1"/>
                <w:bCs/>
                <w:color w:val="330C60" w:themeColor="text1"/>
                <w:sz w:val="32"/>
                <w:szCs w:val="20"/>
              </w:rPr>
              <w:t>ebsite</w:t>
            </w:r>
          </w:p>
        </w:tc>
      </w:tr>
    </w:tbl>
    <w:p w14:paraId="2D9984BD" w14:textId="77777777" w:rsidR="00B60A80" w:rsidRPr="00660CCF" w:rsidRDefault="00B60A80">
      <w:pPr>
        <w:rPr>
          <w:rFonts w:ascii="Objektiv Mk1" w:hAnsi="Objektiv Mk1" w:cs="Objektiv Mk1"/>
          <w:color w:val="FFFFFF" w:themeColor="background1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102"/>
      </w:tblGrid>
      <w:tr w:rsidR="0018712E" w:rsidRPr="00660CCF" w14:paraId="6F502537" w14:textId="77777777" w:rsidTr="0018712E">
        <w:trPr>
          <w:trHeight w:val="397"/>
        </w:trPr>
        <w:tc>
          <w:tcPr>
            <w:tcW w:w="4644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758624C4" w14:textId="77777777" w:rsidR="0018712E" w:rsidRPr="00660CCF" w:rsidRDefault="0018712E" w:rsidP="00CE45EA">
            <w:pPr>
              <w:pStyle w:val="TableHeading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Client</w:t>
            </w:r>
          </w:p>
        </w:tc>
        <w:tc>
          <w:tcPr>
            <w:tcW w:w="5102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363D78CD" w14:textId="77777777" w:rsidR="0018712E" w:rsidRPr="00660CCF" w:rsidRDefault="0018712E" w:rsidP="00CE45EA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9D72F2" w:rsidRPr="00660CCF" w14:paraId="63774173" w14:textId="77777777" w:rsidTr="0018712E">
        <w:trPr>
          <w:trHeight w:val="57"/>
        </w:trPr>
        <w:tc>
          <w:tcPr>
            <w:tcW w:w="4644" w:type="dxa"/>
            <w:tcBorders>
              <w:top w:val="single" w:sz="4" w:space="0" w:color="330C60" w:themeColor="text1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0B09987" w14:textId="77777777" w:rsidR="009D72F2" w:rsidRPr="00660CCF" w:rsidRDefault="00B44136" w:rsidP="00A36844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660CCF">
              <w:rPr>
                <w:rFonts w:ascii="Objektiv Mk1" w:hAnsi="Objektiv Mk1" w:cs="Objektiv Mk1"/>
                <w:b/>
                <w:bCs/>
              </w:rPr>
              <w:t xml:space="preserve">Client </w:t>
            </w:r>
            <w:r w:rsidR="00B60A80" w:rsidRPr="00660CCF">
              <w:rPr>
                <w:rFonts w:ascii="Objektiv Mk1" w:hAnsi="Objektiv Mk1" w:cs="Objektiv Mk1"/>
                <w:b/>
                <w:bCs/>
              </w:rPr>
              <w:t xml:space="preserve">Company </w:t>
            </w:r>
            <w:r w:rsidRPr="00660CCF">
              <w:rPr>
                <w:rFonts w:ascii="Objektiv Mk1" w:hAnsi="Objektiv Mk1" w:cs="Objektiv Mk1"/>
                <w:b/>
                <w:bCs/>
              </w:rPr>
              <w:t>name:</w:t>
            </w:r>
          </w:p>
        </w:tc>
        <w:tc>
          <w:tcPr>
            <w:tcW w:w="5102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auto"/>
            </w:tcBorders>
          </w:tcPr>
          <w:p w14:paraId="41FEB51F" w14:textId="77777777" w:rsidR="009D72F2" w:rsidRPr="00660CCF" w:rsidRDefault="009D72F2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  <w:tr w:rsidR="009D72F2" w:rsidRPr="00660CCF" w14:paraId="3A616FD5" w14:textId="77777777" w:rsidTr="0018712E">
        <w:trPr>
          <w:trHeight w:val="57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116B4C9" w14:textId="77777777" w:rsidR="009D72F2" w:rsidRPr="00660CCF" w:rsidRDefault="00B44136" w:rsidP="00A36844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660CCF">
              <w:rPr>
                <w:rFonts w:ascii="Objektiv Mk1" w:hAnsi="Objektiv Mk1" w:cs="Objektiv Mk1"/>
                <w:b/>
                <w:bCs/>
              </w:rPr>
              <w:t>Project name: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228553" w14:textId="77777777" w:rsidR="009D72F2" w:rsidRPr="00660CCF" w:rsidRDefault="009D72F2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  <w:tr w:rsidR="009D72F2" w:rsidRPr="00660CCF" w14:paraId="76D13DC4" w14:textId="77777777" w:rsidTr="0018712E">
        <w:trPr>
          <w:trHeight w:val="57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70C1E70" w14:textId="77777777" w:rsidR="009D72F2" w:rsidRPr="00660CCF" w:rsidRDefault="00B44136" w:rsidP="00A36844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660CCF">
              <w:rPr>
                <w:rFonts w:ascii="Objektiv Mk1" w:hAnsi="Objektiv Mk1" w:cs="Objektiv Mk1"/>
                <w:b/>
                <w:bCs/>
              </w:rPr>
              <w:t>Project Ref: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88348" w14:textId="77777777" w:rsidR="009D72F2" w:rsidRPr="00660CCF" w:rsidRDefault="009D72F2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  <w:tr w:rsidR="00B60A80" w:rsidRPr="00660CCF" w14:paraId="2C9211F5" w14:textId="77777777" w:rsidTr="0018712E">
        <w:trPr>
          <w:trHeight w:val="57"/>
        </w:trPr>
        <w:tc>
          <w:tcPr>
            <w:tcW w:w="4644" w:type="dxa"/>
            <w:tcBorders>
              <w:top w:val="single" w:sz="4" w:space="0" w:color="auto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43B7586" w14:textId="77777777" w:rsidR="00B60A80" w:rsidRPr="00660CCF" w:rsidRDefault="00B60A80" w:rsidP="00A36844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660CCF">
              <w:rPr>
                <w:rFonts w:ascii="Objektiv Mk1" w:hAnsi="Objektiv Mk1" w:cs="Objektiv Mk1"/>
                <w:b/>
                <w:bCs/>
              </w:rPr>
              <w:t>Point of contact</w:t>
            </w:r>
            <w:r w:rsidR="00A36844" w:rsidRPr="00660CCF">
              <w:rPr>
                <w:rFonts w:ascii="Objektiv Mk1" w:hAnsi="Objektiv Mk1" w:cs="Objektiv Mk1"/>
                <w:b/>
                <w:bCs/>
              </w:rPr>
              <w:t xml:space="preserve"> </w:t>
            </w:r>
            <w:r w:rsidRPr="00660CCF">
              <w:rPr>
                <w:rFonts w:ascii="Objektiv Mk1" w:hAnsi="Objektiv Mk1" w:cs="Objektiv Mk1"/>
                <w:b/>
                <w:bCs/>
              </w:rPr>
              <w:t>(Incl. contact details</w:t>
            </w:r>
            <w:r w:rsidR="007C2368" w:rsidRPr="00660CCF">
              <w:rPr>
                <w:rFonts w:ascii="Objektiv Mk1" w:hAnsi="Objektiv Mk1" w:cs="Objektiv Mk1"/>
                <w:b/>
                <w:bCs/>
              </w:rPr>
              <w:t>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330C60" w:themeColor="text1"/>
            </w:tcBorders>
          </w:tcPr>
          <w:p w14:paraId="0818701F" w14:textId="77777777" w:rsidR="00B60A80" w:rsidRPr="00660CCF" w:rsidRDefault="00B60A80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</w:tbl>
    <w:p w14:paraId="7AC79C6C" w14:textId="77777777" w:rsidR="003C0907" w:rsidRPr="00660CCF" w:rsidRDefault="003C0907">
      <w:pPr>
        <w:rPr>
          <w:rFonts w:ascii="Objektiv Mk1" w:hAnsi="Objektiv Mk1" w:cs="Objektiv Mk1"/>
          <w:color w:val="FFFFFF" w:themeColor="background1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0"/>
        <w:gridCol w:w="5116"/>
      </w:tblGrid>
      <w:tr w:rsidR="0018712E" w:rsidRPr="00660CCF" w14:paraId="2278F663" w14:textId="77777777" w:rsidTr="0018712E">
        <w:trPr>
          <w:trHeight w:val="397"/>
        </w:trPr>
        <w:tc>
          <w:tcPr>
            <w:tcW w:w="4630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56C8D2D2" w14:textId="77777777" w:rsidR="0018712E" w:rsidRPr="00660CCF" w:rsidRDefault="0018712E" w:rsidP="007651A1">
            <w:pPr>
              <w:pStyle w:val="TableHeading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Company details</w:t>
            </w:r>
          </w:p>
        </w:tc>
        <w:tc>
          <w:tcPr>
            <w:tcW w:w="5116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714C983B" w14:textId="77777777" w:rsidR="0018712E" w:rsidRPr="00660CCF" w:rsidRDefault="0018712E" w:rsidP="007651A1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7C2368" w:rsidRPr="00660CCF" w14:paraId="46A54D74" w14:textId="77777777" w:rsidTr="0018712E">
        <w:trPr>
          <w:trHeight w:val="1815"/>
        </w:trPr>
        <w:tc>
          <w:tcPr>
            <w:tcW w:w="4630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590FD79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660CCF">
              <w:rPr>
                <w:rFonts w:ascii="Objektiv Mk1" w:hAnsi="Objektiv Mk1" w:cs="Objektiv Mk1"/>
                <w:b/>
                <w:bCs/>
              </w:rPr>
              <w:t>What is your business? Include overview of company history, brand, size, locations and service. Include plans for future growth if relevant.</w:t>
            </w:r>
          </w:p>
        </w:tc>
        <w:tc>
          <w:tcPr>
            <w:tcW w:w="5116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7658C5B3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  <w:tr w:rsidR="007C2368" w:rsidRPr="00660CCF" w14:paraId="51FE7500" w14:textId="77777777" w:rsidTr="0018712E">
        <w:trPr>
          <w:trHeight w:val="2031"/>
        </w:trPr>
        <w:tc>
          <w:tcPr>
            <w:tcW w:w="4630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E99247F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660CCF">
              <w:rPr>
                <w:rFonts w:ascii="Objektiv Mk1" w:hAnsi="Objektiv Mk1" w:cs="Objektiv Mk1"/>
                <w:b/>
                <w:bCs/>
              </w:rPr>
              <w:t>Who are your competitors?</w:t>
            </w:r>
          </w:p>
        </w:tc>
        <w:tc>
          <w:tcPr>
            <w:tcW w:w="5116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6419EF4E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</w:tbl>
    <w:p w14:paraId="29DB6FE5" w14:textId="77777777" w:rsidR="00B44136" w:rsidRPr="00660CCF" w:rsidRDefault="00B44136" w:rsidP="00B44136">
      <w:pPr>
        <w:rPr>
          <w:rFonts w:ascii="Objektiv Mk1" w:hAnsi="Objektiv Mk1" w:cs="Objektiv Mk1"/>
          <w:color w:val="FFFFFF" w:themeColor="background1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0"/>
        <w:gridCol w:w="5116"/>
      </w:tblGrid>
      <w:tr w:rsidR="0018712E" w:rsidRPr="00660CCF" w14:paraId="186702C8" w14:textId="77777777" w:rsidTr="0018712E">
        <w:trPr>
          <w:trHeight w:val="397"/>
        </w:trPr>
        <w:tc>
          <w:tcPr>
            <w:tcW w:w="4630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6260776F" w14:textId="77777777" w:rsidR="0018712E" w:rsidRPr="00660CCF" w:rsidRDefault="0018712E" w:rsidP="007651A1">
            <w:pPr>
              <w:pStyle w:val="TableHeading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Audience</w:t>
            </w:r>
          </w:p>
        </w:tc>
        <w:tc>
          <w:tcPr>
            <w:tcW w:w="5116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29D2D5F6" w14:textId="77777777" w:rsidR="0018712E" w:rsidRPr="00660CCF" w:rsidRDefault="0018712E" w:rsidP="007651A1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7C2368" w:rsidRPr="00660CCF" w14:paraId="1B8782A6" w14:textId="77777777" w:rsidTr="0018712E">
        <w:trPr>
          <w:trHeight w:val="1970"/>
        </w:trPr>
        <w:tc>
          <w:tcPr>
            <w:tcW w:w="4630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2E25FEA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660CCF">
              <w:rPr>
                <w:rFonts w:ascii="Objektiv Mk1" w:hAnsi="Objektiv Mk1" w:cs="Objektiv Mk1"/>
                <w:b/>
                <w:bCs/>
              </w:rPr>
              <w:t>Who are you trying to reach through your website? Is it a global audience? Any language considerations?</w:t>
            </w:r>
          </w:p>
        </w:tc>
        <w:tc>
          <w:tcPr>
            <w:tcW w:w="5116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018662C3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</w:tbl>
    <w:p w14:paraId="38ABC970" w14:textId="77777777" w:rsidR="0047682F" w:rsidRPr="00660CCF" w:rsidRDefault="0047682F" w:rsidP="00B44136">
      <w:pPr>
        <w:rPr>
          <w:rFonts w:ascii="Objektiv Mk1" w:hAnsi="Objektiv Mk1" w:cs="Objektiv Mk1"/>
        </w:rPr>
      </w:pPr>
      <w:r w:rsidRPr="00660CCF">
        <w:rPr>
          <w:rFonts w:ascii="Objektiv Mk1" w:hAnsi="Objektiv Mk1" w:cs="Objektiv Mk1"/>
        </w:rPr>
        <w:br w:type="page"/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3"/>
        <w:gridCol w:w="4873"/>
      </w:tblGrid>
      <w:tr w:rsidR="0018712E" w:rsidRPr="00660CCF" w14:paraId="061442E7" w14:textId="77777777" w:rsidTr="0018712E">
        <w:trPr>
          <w:trHeight w:val="397"/>
        </w:trPr>
        <w:tc>
          <w:tcPr>
            <w:tcW w:w="4873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315B9655" w14:textId="77777777" w:rsidR="0018712E" w:rsidRPr="00660CCF" w:rsidRDefault="0018712E" w:rsidP="007651A1">
            <w:pPr>
              <w:pStyle w:val="TableHeading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lastRenderedPageBreak/>
              <w:t>Website scope</w:t>
            </w:r>
          </w:p>
        </w:tc>
        <w:tc>
          <w:tcPr>
            <w:tcW w:w="4873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21A3056F" w14:textId="77777777" w:rsidR="0018712E" w:rsidRPr="00660CCF" w:rsidRDefault="0018712E" w:rsidP="007651A1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7C2368" w:rsidRPr="00660CCF" w14:paraId="1EA2A1A5" w14:textId="77777777" w:rsidTr="0018712E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25747A6" w14:textId="77777777" w:rsidR="007C2368" w:rsidRPr="00660CCF" w:rsidRDefault="007C2368" w:rsidP="00F1496B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 w:rsidRPr="00660CCF">
              <w:rPr>
                <w:rFonts w:ascii="Objektiv Mk1" w:hAnsi="Objektiv Mk1" w:cs="Objektiv Mk1"/>
                <w:b/>
                <w:bCs/>
              </w:rPr>
              <w:t>What is the purpose of the website? I.e. to drive sales, track sales leads, increase brand awareness?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796479D4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  <w:tr w:rsidR="007C2368" w:rsidRPr="00660CCF" w14:paraId="617E4613" w14:textId="77777777" w:rsidTr="0018712E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01FF282" w14:textId="77777777" w:rsidR="007C2368" w:rsidRPr="00660CCF" w:rsidRDefault="007C2368" w:rsidP="00F1496B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 w:rsidRPr="00660CCF">
              <w:rPr>
                <w:rFonts w:ascii="Objektiv Mk1" w:hAnsi="Objektiv Mk1" w:cs="Objektiv Mk1"/>
                <w:b/>
                <w:bCs/>
              </w:rPr>
              <w:t>What is the primary “action” each user should take when coming to your site? (Search for information, read news, read case study, get in touch)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44A74E93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  <w:tr w:rsidR="007C2368" w:rsidRPr="00660CCF" w14:paraId="55ECC7F5" w14:textId="77777777" w:rsidTr="0018712E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4533D97" w14:textId="77777777" w:rsidR="007C2368" w:rsidRPr="00660CCF" w:rsidRDefault="007C2368" w:rsidP="00F1496B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 w:rsidRPr="00660CCF">
              <w:rPr>
                <w:rFonts w:ascii="Objektiv Mk1" w:hAnsi="Objektiv Mk1" w:cs="Objektiv Mk1"/>
                <w:b/>
                <w:bCs/>
              </w:rPr>
              <w:t>What is the problem with the current website?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486E98E8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  <w:tr w:rsidR="007C2368" w:rsidRPr="00660CCF" w14:paraId="0B4B6BE3" w14:textId="77777777" w:rsidTr="0018712E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7BFED60" w14:textId="77777777" w:rsidR="007C2368" w:rsidRPr="00660CCF" w:rsidRDefault="007C2368" w:rsidP="00F1496B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 w:rsidRPr="00660CCF">
              <w:rPr>
                <w:rFonts w:ascii="Objektiv Mk1" w:hAnsi="Objektiv Mk1" w:cs="Objektiv Mk1"/>
                <w:b/>
                <w:bCs/>
              </w:rPr>
              <w:t>Can we have access to analytics for your existing website?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190260E2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  <w:tr w:rsidR="007C2368" w:rsidRPr="00660CCF" w14:paraId="11B64415" w14:textId="77777777" w:rsidTr="0018712E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7769644" w14:textId="77777777" w:rsidR="007C2368" w:rsidRPr="00660CCF" w:rsidRDefault="007C2368" w:rsidP="00F1496B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 w:rsidRPr="00660CCF">
              <w:rPr>
                <w:rFonts w:ascii="Objektiv Mk1" w:hAnsi="Objektiv Mk1" w:cs="Objektiv Mk1"/>
                <w:b/>
                <w:bCs/>
              </w:rPr>
              <w:t>Does the site need to integrate with any other packages such as a CRM or mailing service like CampaignMonitor?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4B6F8E63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  <w:tr w:rsidR="007C2368" w:rsidRPr="00660CCF" w14:paraId="7A3453F5" w14:textId="77777777" w:rsidTr="0018712E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85EA47C" w14:textId="77777777" w:rsidR="007C2368" w:rsidRPr="00660CCF" w:rsidRDefault="007C2368" w:rsidP="00F1496B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 w:rsidRPr="00660CCF">
              <w:rPr>
                <w:rFonts w:ascii="Objektiv Mk1" w:hAnsi="Objektiv Mk1" w:cs="Objektiv Mk1"/>
                <w:b/>
                <w:bCs/>
              </w:rPr>
              <w:t>Do you anticipate providing any resources to be download from your website? For example, case studies or product catalogues.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01D8EE23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  <w:tr w:rsidR="007C2368" w:rsidRPr="00660CCF" w14:paraId="5FEF8E3C" w14:textId="77777777" w:rsidTr="0018712E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485D465" w14:textId="77777777" w:rsidR="007C2368" w:rsidRPr="00660CCF" w:rsidRDefault="007C2368" w:rsidP="00F1496B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 w:rsidRPr="00660CCF">
              <w:rPr>
                <w:rFonts w:ascii="Objektiv Mk1" w:hAnsi="Objektiv Mk1" w:cs="Objektiv Mk1"/>
                <w:b/>
                <w:bCs/>
              </w:rPr>
              <w:t>Detail general areas of the site that will be required. For example; news/blog, social media feeds, interactive map, downloadable case studies, team page etc.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5D31F0CB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  <w:tr w:rsidR="007C2368" w:rsidRPr="00660CCF" w14:paraId="796CCA3D" w14:textId="77777777" w:rsidTr="0018712E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430829F" w14:textId="77777777" w:rsidR="007C2368" w:rsidRPr="00660CCF" w:rsidRDefault="007C2368" w:rsidP="00F1496B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 w:rsidRPr="00660CCF">
              <w:rPr>
                <w:rFonts w:ascii="Objektiv Mk1" w:hAnsi="Objektiv Mk1" w:cs="Objektiv Mk1"/>
                <w:b/>
                <w:bCs/>
              </w:rPr>
              <w:t>Please outline desired functionality of the website (i.e., content management system, responsive design for tablet/mobile devices, private client area, newsletter subscription forms, social media integration, interactive maps, interactive people profiles etc.)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540FB3AD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</w:tbl>
    <w:p w14:paraId="5D97708F" w14:textId="77777777" w:rsidR="0047682F" w:rsidRPr="00660CCF" w:rsidRDefault="0047682F" w:rsidP="00B44136">
      <w:pPr>
        <w:rPr>
          <w:rFonts w:ascii="Objektiv Mk1" w:hAnsi="Objektiv Mk1" w:cs="Objektiv Mk1"/>
        </w:rPr>
      </w:pPr>
      <w:r w:rsidRPr="00660CCF">
        <w:rPr>
          <w:rFonts w:ascii="Objektiv Mk1" w:hAnsi="Objektiv Mk1" w:cs="Objektiv Mk1"/>
        </w:rPr>
        <w:br w:type="page"/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3"/>
        <w:gridCol w:w="4873"/>
      </w:tblGrid>
      <w:tr w:rsidR="0018712E" w:rsidRPr="00660CCF" w14:paraId="66035869" w14:textId="77777777" w:rsidTr="0018712E">
        <w:trPr>
          <w:trHeight w:val="397"/>
        </w:trPr>
        <w:tc>
          <w:tcPr>
            <w:tcW w:w="4873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15C5F518" w14:textId="77777777" w:rsidR="0018712E" w:rsidRPr="00660CCF" w:rsidRDefault="0018712E" w:rsidP="00CE45EA">
            <w:pPr>
              <w:pStyle w:val="TableHeading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lastRenderedPageBreak/>
              <w:t>Creative concepts</w:t>
            </w:r>
          </w:p>
        </w:tc>
        <w:tc>
          <w:tcPr>
            <w:tcW w:w="4873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665856B5" w14:textId="77777777" w:rsidR="0018712E" w:rsidRPr="00660CCF" w:rsidRDefault="0018712E" w:rsidP="00CE45EA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7C2368" w:rsidRPr="00660CCF" w14:paraId="6E854A61" w14:textId="77777777" w:rsidTr="0018712E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9639B3F" w14:textId="77777777" w:rsidR="007C2368" w:rsidRPr="00660CCF" w:rsidRDefault="007C2368" w:rsidP="00444F3C">
            <w:pPr>
              <w:pStyle w:val="BodyText"/>
              <w:ind w:right="360"/>
              <w:rPr>
                <w:rFonts w:ascii="Objektiv Mk1" w:hAnsi="Objektiv Mk1" w:cs="Objektiv Mk1"/>
                <w:b/>
                <w:bCs/>
              </w:rPr>
            </w:pPr>
            <w:r w:rsidRPr="00660CCF">
              <w:rPr>
                <w:rFonts w:ascii="Objektiv Mk1" w:hAnsi="Objektiv Mk1" w:cs="Objektiv Mk1"/>
                <w:b/>
                <w:bCs/>
              </w:rPr>
              <w:t>What style are you looking for? Try to describe look and feel. Interface features that appeal, do you like certain navigation styles, use of illustrations versus photography.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6D479753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  <w:tr w:rsidR="007C2368" w:rsidRPr="00660CCF" w14:paraId="56CA999C" w14:textId="77777777" w:rsidTr="0018712E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A83556A" w14:textId="77777777" w:rsidR="007C2368" w:rsidRPr="00660CCF" w:rsidRDefault="007C2368" w:rsidP="00444F3C">
            <w:pPr>
              <w:pStyle w:val="BodyText"/>
              <w:ind w:right="360"/>
              <w:rPr>
                <w:rFonts w:ascii="Objektiv Mk1" w:hAnsi="Objektiv Mk1" w:cs="Objektiv Mk1"/>
                <w:b/>
                <w:bCs/>
              </w:rPr>
            </w:pPr>
            <w:r w:rsidRPr="00660CCF">
              <w:rPr>
                <w:rFonts w:ascii="Objektiv Mk1" w:hAnsi="Objektiv Mk1" w:cs="Objektiv Mk1"/>
                <w:b/>
                <w:bCs/>
              </w:rPr>
              <w:t>Are there any other website you like the look of? Detail particular aspects which appeal to you.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6B7085D1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  <w:tr w:rsidR="007C2368" w:rsidRPr="00660CCF" w14:paraId="34EB697F" w14:textId="77777777" w:rsidTr="0018712E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573EB16" w14:textId="77777777" w:rsidR="007C2368" w:rsidRPr="00660CCF" w:rsidRDefault="007C2368" w:rsidP="00444F3C">
            <w:pPr>
              <w:pStyle w:val="BodyText"/>
              <w:ind w:right="360"/>
              <w:rPr>
                <w:rFonts w:ascii="Objektiv Mk1" w:hAnsi="Objektiv Mk1" w:cs="Objektiv Mk1"/>
                <w:b/>
                <w:bCs/>
              </w:rPr>
            </w:pPr>
            <w:r w:rsidRPr="00660CCF">
              <w:rPr>
                <w:rFonts w:ascii="Objektiv Mk1" w:hAnsi="Objektiv Mk1" w:cs="Objektiv Mk1"/>
                <w:b/>
                <w:bCs/>
              </w:rPr>
              <w:t>What photography/imagery is currently available for the website? Do you need support in sourcing new photography?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3B0E76AC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  <w:tr w:rsidR="007C2368" w:rsidRPr="00660CCF" w14:paraId="470172DA" w14:textId="77777777" w:rsidTr="0018712E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63AEBC7" w14:textId="77777777" w:rsidR="007C2368" w:rsidRPr="00660CCF" w:rsidRDefault="007C2368" w:rsidP="00444F3C">
            <w:pPr>
              <w:pStyle w:val="BodyText"/>
              <w:ind w:right="360"/>
              <w:rPr>
                <w:rFonts w:ascii="Objektiv Mk1" w:hAnsi="Objektiv Mk1" w:cs="Objektiv Mk1"/>
                <w:b/>
                <w:bCs/>
              </w:rPr>
            </w:pPr>
            <w:r w:rsidRPr="00660CCF">
              <w:rPr>
                <w:rFonts w:ascii="Objektiv Mk1" w:hAnsi="Objektiv Mk1" w:cs="Objektiv Mk1"/>
                <w:b/>
                <w:bCs/>
              </w:rPr>
              <w:t>Does the website need to host any video or animations?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5D740570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  <w:tr w:rsidR="007C2368" w:rsidRPr="00660CCF" w14:paraId="4A0C2369" w14:textId="77777777" w:rsidTr="0018712E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D9FF4E2" w14:textId="77777777" w:rsidR="007C2368" w:rsidRPr="00660CCF" w:rsidRDefault="007C2368" w:rsidP="00444F3C">
            <w:pPr>
              <w:pStyle w:val="BodyText"/>
              <w:ind w:right="360"/>
              <w:rPr>
                <w:rFonts w:ascii="Objektiv Mk1" w:hAnsi="Objektiv Mk1" w:cs="Objektiv Mk1"/>
                <w:b/>
                <w:bCs/>
              </w:rPr>
            </w:pPr>
            <w:r w:rsidRPr="00660CCF">
              <w:rPr>
                <w:rFonts w:ascii="Objektiv Mk1" w:hAnsi="Objektiv Mk1" w:cs="Objektiv Mk1"/>
                <w:b/>
                <w:bCs/>
              </w:rPr>
              <w:t>How will you measure success of the website in 12 months?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1C8233DB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</w:tbl>
    <w:p w14:paraId="4EB75E97" w14:textId="77777777" w:rsidR="007651A1" w:rsidRPr="00660CCF" w:rsidRDefault="007651A1" w:rsidP="00B44136">
      <w:pPr>
        <w:rPr>
          <w:rFonts w:ascii="Objektiv Mk1" w:hAnsi="Objektiv Mk1" w:cs="Objektiv Mk1"/>
          <w:color w:val="FFFFFF" w:themeColor="background1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3"/>
        <w:gridCol w:w="4873"/>
      </w:tblGrid>
      <w:tr w:rsidR="0018712E" w:rsidRPr="00660CCF" w14:paraId="5EA83C2C" w14:textId="77777777" w:rsidTr="0018712E">
        <w:trPr>
          <w:trHeight w:val="397"/>
        </w:trPr>
        <w:tc>
          <w:tcPr>
            <w:tcW w:w="4873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6BB4B2D3" w14:textId="77777777" w:rsidR="0018712E" w:rsidRPr="00660CCF" w:rsidRDefault="0018712E" w:rsidP="00CE45EA">
            <w:pPr>
              <w:pStyle w:val="TableHeading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Website management</w:t>
            </w:r>
          </w:p>
        </w:tc>
        <w:tc>
          <w:tcPr>
            <w:tcW w:w="4873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0E3D3F0B" w14:textId="77777777" w:rsidR="0018712E" w:rsidRPr="00660CCF" w:rsidRDefault="0018712E" w:rsidP="00CE45EA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7C2368" w:rsidRPr="00660CCF" w14:paraId="153EB13B" w14:textId="77777777" w:rsidTr="0018712E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7194025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660CCF">
              <w:rPr>
                <w:rFonts w:ascii="Objektiv Mk1" w:hAnsi="Objektiv Mk1" w:cs="Objektiv Mk1"/>
                <w:b/>
                <w:bCs/>
              </w:rPr>
              <w:t>Is the website hosting part of this project or handled separately?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1EBEB551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  <w:tr w:rsidR="007C2368" w:rsidRPr="00660CCF" w14:paraId="09398FA7" w14:textId="77777777" w:rsidTr="0018712E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121DEE1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660CCF">
              <w:rPr>
                <w:rFonts w:ascii="Objektiv Mk1" w:hAnsi="Objektiv Mk1" w:cs="Objektiv Mk1"/>
                <w:b/>
                <w:bCs/>
              </w:rPr>
              <w:t>Other than standard Google Analytics, is there any other information you need to gather from the website?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2B702B4A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  <w:tr w:rsidR="007C2368" w:rsidRPr="00660CCF" w14:paraId="1AC44204" w14:textId="77777777" w:rsidTr="0018712E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0489E03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660CCF">
              <w:rPr>
                <w:rFonts w:ascii="Objektiv Mk1" w:hAnsi="Objektiv Mk1" w:cs="Objektiv Mk1"/>
                <w:b/>
                <w:bCs/>
              </w:rPr>
              <w:t>Will there be internal team members responsible for updating the site and therefore to be trained on Content Management System?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7CE2903C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  <w:tr w:rsidR="007C2368" w:rsidRPr="00660CCF" w14:paraId="39C9A246" w14:textId="77777777" w:rsidTr="0018712E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6254AAC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660CCF">
              <w:rPr>
                <w:rFonts w:ascii="Objektiv Mk1" w:hAnsi="Objektiv Mk1" w:cs="Objektiv Mk1"/>
                <w:b/>
                <w:bCs/>
              </w:rPr>
              <w:t>Do you have a preference of Content Management System? Is there one you’ve used previously and liked, or didn’t like?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0FAEA3AB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</w:tbl>
    <w:p w14:paraId="07633864" w14:textId="77777777" w:rsidR="0047682F" w:rsidRPr="00660CCF" w:rsidRDefault="0047682F" w:rsidP="00B44136">
      <w:pPr>
        <w:rPr>
          <w:rFonts w:ascii="Objektiv Mk1" w:hAnsi="Objektiv Mk1" w:cs="Objektiv Mk1"/>
        </w:rPr>
      </w:pPr>
      <w:r w:rsidRPr="00660CCF">
        <w:rPr>
          <w:rFonts w:ascii="Objektiv Mk1" w:hAnsi="Objektiv Mk1" w:cs="Objektiv Mk1"/>
        </w:rPr>
        <w:br w:type="page"/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3"/>
        <w:gridCol w:w="4873"/>
      </w:tblGrid>
      <w:tr w:rsidR="0018712E" w:rsidRPr="00660CCF" w14:paraId="0ACBDD37" w14:textId="77777777" w:rsidTr="0018712E">
        <w:trPr>
          <w:trHeight w:val="397"/>
        </w:trPr>
        <w:tc>
          <w:tcPr>
            <w:tcW w:w="4873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04770975" w14:textId="77777777" w:rsidR="0018712E" w:rsidRPr="00660CCF" w:rsidRDefault="0018712E" w:rsidP="00CE45EA">
            <w:pPr>
              <w:pStyle w:val="TableHeading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lastRenderedPageBreak/>
              <w:t>Schedule budget</w:t>
            </w:r>
          </w:p>
        </w:tc>
        <w:tc>
          <w:tcPr>
            <w:tcW w:w="4873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65B278A9" w14:textId="77777777" w:rsidR="0018712E" w:rsidRPr="00660CCF" w:rsidRDefault="0018712E" w:rsidP="00CE45EA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7C2368" w:rsidRPr="00660CCF" w14:paraId="3E1736A8" w14:textId="77777777" w:rsidTr="0018712E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9F23716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660CCF">
              <w:rPr>
                <w:rFonts w:ascii="Objektiv Mk1" w:hAnsi="Objektiv Mk1" w:cs="Objektiv Mk1"/>
                <w:b/>
                <w:bCs/>
              </w:rPr>
              <w:t>Is there a launch date you have in mind?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6C3811FE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  <w:tr w:rsidR="007C2368" w:rsidRPr="00660CCF" w14:paraId="6C163C87" w14:textId="77777777" w:rsidTr="0018712E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B98AEC3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660CCF">
              <w:rPr>
                <w:rFonts w:ascii="Objektiv Mk1" w:hAnsi="Objektiv Mk1" w:cs="Objektiv Mk1"/>
                <w:b/>
                <w:bCs/>
              </w:rPr>
              <w:t>What is the budget?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4B753F9D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</w:tbl>
    <w:p w14:paraId="2C1D06B9" w14:textId="77777777" w:rsidR="0047682F" w:rsidRPr="00660CCF" w:rsidRDefault="0047682F" w:rsidP="00B44136">
      <w:pPr>
        <w:rPr>
          <w:rFonts w:ascii="Objektiv Mk1" w:hAnsi="Objektiv Mk1" w:cs="Objektiv Mk1"/>
          <w:color w:val="FFFFFF" w:themeColor="background1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3"/>
        <w:gridCol w:w="4873"/>
      </w:tblGrid>
      <w:tr w:rsidR="0018712E" w:rsidRPr="00660CCF" w14:paraId="363E666A" w14:textId="77777777" w:rsidTr="0018712E">
        <w:trPr>
          <w:trHeight w:val="397"/>
        </w:trPr>
        <w:tc>
          <w:tcPr>
            <w:tcW w:w="4873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7097AE76" w14:textId="77777777" w:rsidR="0018712E" w:rsidRPr="00660CCF" w:rsidRDefault="0018712E" w:rsidP="00CE45EA">
            <w:pPr>
              <w:pStyle w:val="TableHeading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Approvals</w:t>
            </w:r>
          </w:p>
        </w:tc>
        <w:tc>
          <w:tcPr>
            <w:tcW w:w="4873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060CDB1C" w14:textId="77777777" w:rsidR="0018712E" w:rsidRPr="00660CCF" w:rsidRDefault="0018712E" w:rsidP="00CE45EA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7C2368" w:rsidRPr="00660CCF" w14:paraId="2AB5AC51" w14:textId="77777777" w:rsidTr="0018712E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2EBAE8D" w14:textId="77777777" w:rsidR="007C2368" w:rsidRPr="00660CCF" w:rsidRDefault="007C2368" w:rsidP="00F1496B">
            <w:pPr>
              <w:pStyle w:val="BodyText"/>
              <w:ind w:right="502"/>
              <w:rPr>
                <w:rFonts w:ascii="Objektiv Mk1" w:hAnsi="Objektiv Mk1" w:cs="Objektiv Mk1"/>
                <w:b/>
                <w:bCs/>
              </w:rPr>
            </w:pPr>
            <w:r w:rsidRPr="00660CCF">
              <w:rPr>
                <w:rFonts w:ascii="Objektiv Mk1" w:hAnsi="Objektiv Mk1" w:cs="Objektiv Mk1"/>
                <w:b/>
                <w:bCs/>
              </w:rPr>
              <w:t>Who are the internal stakeholders responsible for approving the website development?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769419FB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</w:tbl>
    <w:p w14:paraId="16A07C1D" w14:textId="77777777" w:rsidR="0047682F" w:rsidRPr="00660CCF" w:rsidRDefault="0047682F" w:rsidP="00B44136">
      <w:pPr>
        <w:rPr>
          <w:rFonts w:ascii="Objektiv Mk1" w:hAnsi="Objektiv Mk1" w:cs="Objektiv Mk1"/>
          <w:color w:val="FFFFFF" w:themeColor="background1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6"/>
      </w:tblGrid>
      <w:tr w:rsidR="0047682F" w:rsidRPr="00660CCF" w14:paraId="3F8AAF1C" w14:textId="77777777" w:rsidTr="0018712E">
        <w:trPr>
          <w:trHeight w:val="397"/>
        </w:trPr>
        <w:tc>
          <w:tcPr>
            <w:tcW w:w="9746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25C63276" w14:textId="77777777" w:rsidR="0047682F" w:rsidRPr="00660CCF" w:rsidRDefault="0047682F" w:rsidP="00CE45EA">
            <w:pPr>
              <w:pStyle w:val="TableHeading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Comments</w:t>
            </w:r>
          </w:p>
        </w:tc>
      </w:tr>
      <w:tr w:rsidR="007C2368" w:rsidRPr="00660CCF" w14:paraId="5081A33C" w14:textId="77777777" w:rsidTr="0018712E">
        <w:trPr>
          <w:trHeight w:val="287"/>
        </w:trPr>
        <w:tc>
          <w:tcPr>
            <w:tcW w:w="9746" w:type="dxa"/>
            <w:tcBorders>
              <w:top w:val="single" w:sz="4" w:space="0" w:color="330C60" w:themeColor="text1"/>
              <w:bottom w:val="single" w:sz="4" w:space="0" w:color="330C60" w:themeColor="tex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66CA1A2" w14:textId="77777777" w:rsidR="007C2368" w:rsidRPr="00660CCF" w:rsidRDefault="007C2368" w:rsidP="00CE45EA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</w:tbl>
    <w:p w14:paraId="18601768" w14:textId="77777777" w:rsidR="0047682F" w:rsidRPr="00660CCF" w:rsidRDefault="0047682F" w:rsidP="00B44136">
      <w:pPr>
        <w:rPr>
          <w:rFonts w:ascii="Objektiv Mk1" w:hAnsi="Objektiv Mk1" w:cs="Objektiv Mk1"/>
          <w:color w:val="FFFFFF" w:themeColor="background1"/>
        </w:rPr>
      </w:pPr>
    </w:p>
    <w:sectPr w:rsidR="0047682F" w:rsidRPr="00660CCF" w:rsidSect="00711161">
      <w:headerReference w:type="default" r:id="rId8"/>
      <w:footerReference w:type="default" r:id="rId9"/>
      <w:pgSz w:w="11906" w:h="16838" w:code="9"/>
      <w:pgMar w:top="2552" w:right="1134" w:bottom="141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92959" w14:textId="77777777" w:rsidR="008A6A4E" w:rsidRDefault="008A6A4E" w:rsidP="008C7309">
      <w:r>
        <w:separator/>
      </w:r>
    </w:p>
  </w:endnote>
  <w:endnote w:type="continuationSeparator" w:id="0">
    <w:p w14:paraId="23D4A71C" w14:textId="77777777" w:rsidR="008A6A4E" w:rsidRDefault="008A6A4E" w:rsidP="008C7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bjective">
    <w:panose1 w:val="020B0604020202020204"/>
    <w:charset w:val="4D"/>
    <w:family w:val="auto"/>
    <w:notTrueType/>
    <w:pitch w:val="variable"/>
    <w:sig w:usb0="A000002F" w:usb1="1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ova Light">
    <w:panose1 w:val="020B0304020202020204"/>
    <w:charset w:val="00"/>
    <w:family w:val="swiss"/>
    <w:pitch w:val="variable"/>
    <w:sig w:usb0="0000028F" w:usb1="00000002" w:usb2="00000000" w:usb3="00000000" w:csb0="0000019F" w:csb1="00000000"/>
  </w:font>
  <w:font w:name="Objektiv Mk1">
    <w:altName w:val="Sylfaen"/>
    <w:panose1 w:val="020B0502020204020203"/>
    <w:charset w:val="00"/>
    <w:family w:val="swiss"/>
    <w:pitch w:val="variable"/>
    <w:sig w:usb0="A500AEEF" w:usb1="C000A05B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61AFE" w14:textId="6ED1F30E" w:rsidR="00711161" w:rsidRPr="00660CCF" w:rsidRDefault="00A36844" w:rsidP="00660CCF">
    <w:pPr>
      <w:pStyle w:val="Footer"/>
      <w:spacing w:line="276" w:lineRule="auto"/>
      <w:rPr>
        <w:rFonts w:ascii="Objective" w:hAnsi="Objective"/>
        <w:b/>
        <w:bCs/>
        <w:color w:val="330C60" w:themeColor="accent1"/>
        <w:sz w:val="16"/>
        <w:szCs w:val="16"/>
      </w:rPr>
    </w:pPr>
    <w:r>
      <w:rPr>
        <w:rFonts w:ascii="Objective" w:hAnsi="Objective"/>
        <w:color w:val="330C60" w:themeColor="accent1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CA5BA" w14:textId="77777777" w:rsidR="008A6A4E" w:rsidRDefault="008A6A4E" w:rsidP="008C7309">
      <w:r>
        <w:separator/>
      </w:r>
    </w:p>
  </w:footnote>
  <w:footnote w:type="continuationSeparator" w:id="0">
    <w:p w14:paraId="6940962B" w14:textId="77777777" w:rsidR="008A6A4E" w:rsidRDefault="008A6A4E" w:rsidP="008C7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8B13C" w14:textId="09A7CE22" w:rsidR="008C7309" w:rsidRDefault="00660CCF" w:rsidP="00660CCF">
    <w:r>
      <w:rPr>
        <w:noProof/>
      </w:rPr>
      <w:drawing>
        <wp:anchor distT="0" distB="0" distL="114300" distR="114300" simplePos="0" relativeHeight="251659264" behindDoc="1" locked="0" layoutInCell="1" allowOverlap="1" wp14:anchorId="059B93BF" wp14:editId="24F2E33C">
          <wp:simplePos x="0" y="0"/>
          <wp:positionH relativeFrom="page">
            <wp:posOffset>48882</wp:posOffset>
          </wp:positionH>
          <wp:positionV relativeFrom="page">
            <wp:posOffset>58487</wp:posOffset>
          </wp:positionV>
          <wp:extent cx="7556400" cy="10681200"/>
          <wp:effectExtent l="0" t="0" r="635" b="0"/>
          <wp:wrapNone/>
          <wp:docPr id="784459843" name="Picture 3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4459843" name="Picture 3" descr="A white background with black dot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8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4CFE"/>
    <w:multiLevelType w:val="hybridMultilevel"/>
    <w:tmpl w:val="E4F64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432C"/>
    <w:multiLevelType w:val="hybridMultilevel"/>
    <w:tmpl w:val="E23EEAFC"/>
    <w:lvl w:ilvl="0" w:tplc="47F0498A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6950FF"/>
    <w:multiLevelType w:val="hybridMultilevel"/>
    <w:tmpl w:val="520AD5FE"/>
    <w:lvl w:ilvl="0" w:tplc="4E347C42">
      <w:numFmt w:val="bullet"/>
      <w:lvlText w:val="•"/>
      <w:lvlJc w:val="left"/>
      <w:pPr>
        <w:ind w:left="1080" w:hanging="720"/>
      </w:pPr>
      <w:rPr>
        <w:rFonts w:ascii="Objective" w:eastAsiaTheme="minorHAnsi" w:hAnsi="Objective" w:cstheme="minorBidi" w:hint="default"/>
      </w:rPr>
    </w:lvl>
    <w:lvl w:ilvl="1" w:tplc="0824C422">
      <w:numFmt w:val="bullet"/>
      <w:lvlText w:val=""/>
      <w:lvlJc w:val="left"/>
      <w:pPr>
        <w:ind w:left="1800" w:hanging="720"/>
      </w:pPr>
      <w:rPr>
        <w:rFonts w:ascii="Symbol" w:eastAsiaTheme="minorHAnsi" w:hAnsi="Symbol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BB41C0"/>
    <w:multiLevelType w:val="hybridMultilevel"/>
    <w:tmpl w:val="E7DC74A4"/>
    <w:lvl w:ilvl="0" w:tplc="47F04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108E7E">
      <w:start w:val="1"/>
      <w:numFmt w:val="bullet"/>
      <w:pStyle w:val="Tabledash"/>
      <w:lvlText w:val="–"/>
      <w:lvlJc w:val="left"/>
      <w:pPr>
        <w:ind w:left="1440" w:hanging="360"/>
      </w:pPr>
      <w:rPr>
        <w:rFonts w:ascii="Arial Nova Light" w:hAnsi="Arial Nova Light" w:hint="default"/>
        <w:b w:val="0"/>
        <w:i w:val="0"/>
        <w:color w:val="7A54F0" w:themeColor="accent2"/>
        <w:sz w:val="2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201566">
    <w:abstractNumId w:val="0"/>
  </w:num>
  <w:num w:numId="2" w16cid:durableId="427193110">
    <w:abstractNumId w:val="2"/>
  </w:num>
  <w:num w:numId="3" w16cid:durableId="513417452">
    <w:abstractNumId w:val="1"/>
  </w:num>
  <w:num w:numId="4" w16cid:durableId="7190110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CCF"/>
    <w:rsid w:val="00083E63"/>
    <w:rsid w:val="000C0AC5"/>
    <w:rsid w:val="000F6E26"/>
    <w:rsid w:val="00140CBA"/>
    <w:rsid w:val="001618B0"/>
    <w:rsid w:val="0018712E"/>
    <w:rsid w:val="00223EC7"/>
    <w:rsid w:val="00244141"/>
    <w:rsid w:val="002738D0"/>
    <w:rsid w:val="002A5819"/>
    <w:rsid w:val="0038335D"/>
    <w:rsid w:val="003B30AC"/>
    <w:rsid w:val="003C0907"/>
    <w:rsid w:val="003F38EA"/>
    <w:rsid w:val="00402AEA"/>
    <w:rsid w:val="0042605A"/>
    <w:rsid w:val="00444F3C"/>
    <w:rsid w:val="0047682F"/>
    <w:rsid w:val="004C3412"/>
    <w:rsid w:val="004C56AB"/>
    <w:rsid w:val="004D6E1C"/>
    <w:rsid w:val="00510800"/>
    <w:rsid w:val="005C519D"/>
    <w:rsid w:val="00607743"/>
    <w:rsid w:val="00660CCF"/>
    <w:rsid w:val="006C3A09"/>
    <w:rsid w:val="006D763E"/>
    <w:rsid w:val="00711161"/>
    <w:rsid w:val="00764F10"/>
    <w:rsid w:val="007651A1"/>
    <w:rsid w:val="007C2368"/>
    <w:rsid w:val="00841B40"/>
    <w:rsid w:val="008736ED"/>
    <w:rsid w:val="008A2514"/>
    <w:rsid w:val="008A6A4E"/>
    <w:rsid w:val="008C7309"/>
    <w:rsid w:val="009131C6"/>
    <w:rsid w:val="009520F2"/>
    <w:rsid w:val="0098384B"/>
    <w:rsid w:val="00985E6D"/>
    <w:rsid w:val="009D72F2"/>
    <w:rsid w:val="00A36844"/>
    <w:rsid w:val="00A50003"/>
    <w:rsid w:val="00A67B13"/>
    <w:rsid w:val="00AF611E"/>
    <w:rsid w:val="00B44136"/>
    <w:rsid w:val="00B60A80"/>
    <w:rsid w:val="00B977F6"/>
    <w:rsid w:val="00C83796"/>
    <w:rsid w:val="00CB38C8"/>
    <w:rsid w:val="00CE1324"/>
    <w:rsid w:val="00D27CC6"/>
    <w:rsid w:val="00D33D44"/>
    <w:rsid w:val="00DB25EB"/>
    <w:rsid w:val="00DD489D"/>
    <w:rsid w:val="00ED7334"/>
    <w:rsid w:val="00F1496B"/>
    <w:rsid w:val="00F2307A"/>
    <w:rsid w:val="00F5469B"/>
    <w:rsid w:val="00F70157"/>
    <w:rsid w:val="00FB6A1C"/>
    <w:rsid w:val="00FC255E"/>
    <w:rsid w:val="00FD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16FB93"/>
  <w15:docId w15:val="{A5605B18-C928-FC4E-9916-2E3783939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1" w:qFormat="1"/>
    <w:lsdException w:name="heading 2" w:semiHidden="1" w:uiPriority="2" w:qFormat="1"/>
    <w:lsdException w:name="heading 3" w:semiHidden="1" w:uiPriority="3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8"/>
    <w:qFormat/>
    <w:rsid w:val="0047682F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8C73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20F2"/>
  </w:style>
  <w:style w:type="paragraph" w:styleId="Footer">
    <w:name w:val="footer"/>
    <w:basedOn w:val="Normal"/>
    <w:link w:val="FooterChar"/>
    <w:uiPriority w:val="99"/>
    <w:semiHidden/>
    <w:rsid w:val="008C73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20F2"/>
  </w:style>
  <w:style w:type="table" w:styleId="TableGrid">
    <w:name w:val="Table Grid"/>
    <w:basedOn w:val="TableNormal"/>
    <w:uiPriority w:val="59"/>
    <w:rsid w:val="008C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4C3412"/>
    <w:pPr>
      <w:spacing w:line="340" w:lineRule="exact"/>
    </w:pPr>
    <w:rPr>
      <w:b/>
      <w:color w:val="FFFFFF" w:themeColor="background1"/>
      <w:sz w:val="20"/>
      <w:szCs w:val="16"/>
    </w:rPr>
  </w:style>
  <w:style w:type="paragraph" w:customStyle="1" w:styleId="Tabletext">
    <w:name w:val="Table text"/>
    <w:basedOn w:val="Normal"/>
    <w:uiPriority w:val="5"/>
    <w:semiHidden/>
    <w:qFormat/>
    <w:rsid w:val="00083E63"/>
    <w:pPr>
      <w:spacing w:line="260" w:lineRule="exact"/>
    </w:pPr>
    <w:rPr>
      <w:noProof/>
      <w:color w:val="330C60" w:themeColor="text1"/>
      <w:sz w:val="20"/>
      <w:szCs w:val="20"/>
    </w:rPr>
  </w:style>
  <w:style w:type="paragraph" w:styleId="BodyText">
    <w:name w:val="Body Text"/>
    <w:basedOn w:val="Tabletext"/>
    <w:link w:val="BodyTextChar"/>
    <w:uiPriority w:val="1"/>
    <w:qFormat/>
    <w:rsid w:val="00B60A80"/>
    <w:pPr>
      <w:spacing w:after="100"/>
    </w:pPr>
  </w:style>
  <w:style w:type="character" w:customStyle="1" w:styleId="BodyTextChar">
    <w:name w:val="Body Text Char"/>
    <w:basedOn w:val="DefaultParagraphFont"/>
    <w:link w:val="BodyText"/>
    <w:uiPriority w:val="1"/>
    <w:rsid w:val="00B60A80"/>
    <w:rPr>
      <w:noProof/>
      <w:color w:val="330C60" w:themeColor="text1"/>
      <w:sz w:val="20"/>
      <w:szCs w:val="20"/>
    </w:rPr>
  </w:style>
  <w:style w:type="paragraph" w:customStyle="1" w:styleId="CaseStudyStrapline">
    <w:name w:val="Case Study Strapline"/>
    <w:basedOn w:val="Tabletext"/>
    <w:uiPriority w:val="2"/>
    <w:semiHidden/>
    <w:qFormat/>
    <w:rsid w:val="00083E63"/>
    <w:pPr>
      <w:spacing w:after="60" w:line="240" w:lineRule="exact"/>
    </w:pPr>
    <w:rPr>
      <w:b/>
      <w:bCs/>
      <w:color w:val="12F5D6" w:themeColor="accent4"/>
    </w:rPr>
  </w:style>
  <w:style w:type="paragraph" w:customStyle="1" w:styleId="Clientname">
    <w:name w:val="Client name"/>
    <w:basedOn w:val="Tabletext"/>
    <w:uiPriority w:val="1"/>
    <w:semiHidden/>
    <w:qFormat/>
    <w:rsid w:val="00A50003"/>
    <w:rPr>
      <w:b/>
      <w:bCs/>
    </w:rPr>
  </w:style>
  <w:style w:type="paragraph" w:customStyle="1" w:styleId="CaseStudyComments">
    <w:name w:val="Case Study Comments"/>
    <w:basedOn w:val="Tabletext"/>
    <w:uiPriority w:val="3"/>
    <w:semiHidden/>
    <w:qFormat/>
    <w:rsid w:val="00A50003"/>
    <w:pPr>
      <w:spacing w:line="220" w:lineRule="exact"/>
    </w:pPr>
    <w:rPr>
      <w:sz w:val="18"/>
      <w:szCs w:val="18"/>
    </w:rPr>
  </w:style>
  <w:style w:type="paragraph" w:customStyle="1" w:styleId="Tablebullet">
    <w:name w:val="Table bullet"/>
    <w:basedOn w:val="BodyText"/>
    <w:uiPriority w:val="2"/>
    <w:qFormat/>
    <w:rsid w:val="00402AEA"/>
    <w:pPr>
      <w:numPr>
        <w:numId w:val="3"/>
      </w:numPr>
      <w:spacing w:after="60"/>
      <w:ind w:left="164" w:hanging="164"/>
    </w:pPr>
  </w:style>
  <w:style w:type="paragraph" w:customStyle="1" w:styleId="Tabledash">
    <w:name w:val="Table dash"/>
    <w:basedOn w:val="Tablebullet"/>
    <w:uiPriority w:val="3"/>
    <w:qFormat/>
    <w:rsid w:val="00402AEA"/>
    <w:pPr>
      <w:numPr>
        <w:ilvl w:val="1"/>
        <w:numId w:val="4"/>
      </w:numPr>
      <w:ind w:left="615" w:hanging="220"/>
    </w:pPr>
  </w:style>
  <w:style w:type="character" w:styleId="Hyperlink">
    <w:name w:val="Hyperlink"/>
    <w:basedOn w:val="DefaultParagraphFont"/>
    <w:uiPriority w:val="99"/>
    <w:unhideWhenUsed/>
    <w:rsid w:val="00A36844"/>
    <w:rPr>
      <w:color w:val="330C6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68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oliviabonner/Aspect%20Dropbox/Aspect%20Shared%20Resources/Knowledge%20Hub/Templates/Website/Website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rgbClr val="330C60"/>
      </a:dk1>
      <a:lt1>
        <a:sysClr val="window" lastClr="FFFFFF"/>
      </a:lt1>
      <a:dk2>
        <a:srgbClr val="E6E6E6"/>
      </a:dk2>
      <a:lt2>
        <a:srgbClr val="FFFFFF"/>
      </a:lt2>
      <a:accent1>
        <a:srgbClr val="330C60"/>
      </a:accent1>
      <a:accent2>
        <a:srgbClr val="7A54F0"/>
      </a:accent2>
      <a:accent3>
        <a:srgbClr val="3BD6FA"/>
      </a:accent3>
      <a:accent4>
        <a:srgbClr val="12F5D6"/>
      </a:accent4>
      <a:accent5>
        <a:srgbClr val="FF4700"/>
      </a:accent5>
      <a:accent6>
        <a:srgbClr val="FFF000"/>
      </a:accent6>
      <a:hlink>
        <a:srgbClr val="330C60"/>
      </a:hlink>
      <a:folHlink>
        <a:srgbClr val="330C60"/>
      </a:folHlink>
    </a:clrScheme>
    <a:fontScheme name="Aspect Wo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3175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98569-70E7-45F5-8096-AC47752B0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Website.dotx</Template>
  <TotalTime>1</TotalTime>
  <Pages>4</Pages>
  <Words>492</Words>
  <Characters>2479</Characters>
  <Application>Microsoft Office Word</Application>
  <DocSecurity>0</DocSecurity>
  <Lines>165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 Bonner</dc:creator>
  <cp:lastModifiedBy>Olivia Bonner</cp:lastModifiedBy>
  <cp:revision>1</cp:revision>
  <dcterms:created xsi:type="dcterms:W3CDTF">2026-02-16T11:41:00Z</dcterms:created>
  <dcterms:modified xsi:type="dcterms:W3CDTF">2026-02-16T11:42:00Z</dcterms:modified>
</cp:coreProperties>
</file>